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4969" w:type="pct"/>
        <w:tblLook w:val="0600" w:firstRow="0" w:lastRow="0" w:firstColumn="0" w:lastColumn="0" w:noHBand="1" w:noVBand="1"/>
        <w:tblCaption w:val="Layout table"/>
      </w:tblPr>
      <w:tblGrid>
        <w:gridCol w:w="2342"/>
        <w:gridCol w:w="2341"/>
        <w:gridCol w:w="2250"/>
        <w:gridCol w:w="2516"/>
        <w:gridCol w:w="206"/>
        <w:gridCol w:w="117"/>
        <w:gridCol w:w="2109"/>
        <w:gridCol w:w="813"/>
        <w:gridCol w:w="1617"/>
      </w:tblGrid>
      <w:tr w:rsidR="00AD08DC" w14:paraId="6143AAD2" w14:textId="77777777" w:rsidTr="00504E4E">
        <w:trPr>
          <w:trHeight w:val="1051"/>
        </w:trPr>
        <w:tc>
          <w:tcPr>
            <w:tcW w:w="5000" w:type="pct"/>
            <w:gridSpan w:val="9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</w:tcPr>
          <w:p w14:paraId="6A9B4219" w14:textId="4DC32F7C" w:rsidR="00AD08DC" w:rsidRPr="00DE7C64" w:rsidRDefault="00504E4E" w:rsidP="00504E4E">
            <w:pPr>
              <w:pStyle w:val="Year"/>
              <w:tabs>
                <w:tab w:val="left" w:pos="1155"/>
                <w:tab w:val="right" w:pos="14005"/>
              </w:tabs>
              <w:jc w:val="right"/>
              <w:rPr>
                <w:sz w:val="36"/>
                <w:szCs w:val="36"/>
              </w:rPr>
            </w:pPr>
            <w:r>
              <w:rPr>
                <w:noProof/>
                <w:sz w:val="40"/>
                <w:szCs w:val="40"/>
              </w:rPr>
              <w:drawing>
                <wp:anchor distT="0" distB="0" distL="114300" distR="114300" simplePos="0" relativeHeight="251659264" behindDoc="1" locked="0" layoutInCell="1" allowOverlap="1" wp14:anchorId="41002D21" wp14:editId="3133B596">
                  <wp:simplePos x="0" y="0"/>
                  <wp:positionH relativeFrom="column">
                    <wp:posOffset>-11430</wp:posOffset>
                  </wp:positionH>
                  <wp:positionV relativeFrom="paragraph">
                    <wp:posOffset>635</wp:posOffset>
                  </wp:positionV>
                  <wp:extent cx="1533525" cy="622935"/>
                  <wp:effectExtent l="0" t="0" r="9525" b="5715"/>
                  <wp:wrapTight wrapText="bothSides">
                    <wp:wrapPolygon edited="0">
                      <wp:start x="0" y="0"/>
                      <wp:lineTo x="0" y="21138"/>
                      <wp:lineTo x="21466" y="21138"/>
                      <wp:lineTo x="21466" y="0"/>
                      <wp:lineTo x="0" y="0"/>
                    </wp:wrapPolygon>
                  </wp:wrapTight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3525" cy="6229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sz w:val="40"/>
                <w:szCs w:val="40"/>
              </w:rPr>
              <w:t xml:space="preserve">       </w:t>
            </w:r>
            <w:r w:rsidR="00DE7C64" w:rsidRPr="00897CAB">
              <w:rPr>
                <w:sz w:val="40"/>
                <w:szCs w:val="40"/>
              </w:rPr>
              <w:t>THE GATHERING</w:t>
            </w:r>
            <w:r>
              <w:rPr>
                <w:sz w:val="40"/>
                <w:szCs w:val="40"/>
              </w:rPr>
              <w:t xml:space="preserve"> PLACE</w:t>
            </w:r>
            <w:r w:rsidR="00DE7C64" w:rsidRPr="00897CAB">
              <w:rPr>
                <w:sz w:val="40"/>
                <w:szCs w:val="40"/>
              </w:rPr>
              <w:t xml:space="preserve"> </w:t>
            </w:r>
            <w:r>
              <w:rPr>
                <w:sz w:val="40"/>
                <w:szCs w:val="40"/>
              </w:rPr>
              <w:t xml:space="preserve">                         </w:t>
            </w:r>
            <w:r>
              <w:rPr>
                <w:sz w:val="40"/>
                <w:szCs w:val="40"/>
              </w:rPr>
              <w:t xml:space="preserve">SEPTEMBER </w:t>
            </w:r>
            <w:r w:rsidRPr="00897CAB">
              <w:rPr>
                <w:sz w:val="40"/>
                <w:szCs w:val="40"/>
              </w:rPr>
              <w:t>2026</w:t>
            </w:r>
            <w:r w:rsidR="00DE7C64" w:rsidRPr="00DE7C64">
              <w:rPr>
                <w:sz w:val="36"/>
                <w:szCs w:val="36"/>
              </w:rPr>
              <w:tab/>
            </w:r>
            <w:r w:rsidR="00DE7C64" w:rsidRPr="00DE7C64">
              <w:rPr>
                <w:sz w:val="36"/>
                <w:szCs w:val="36"/>
              </w:rPr>
              <w:tab/>
            </w:r>
            <w:r w:rsidR="00DE7C64">
              <w:rPr>
                <w:sz w:val="36"/>
                <w:szCs w:val="36"/>
              </w:rPr>
              <w:t xml:space="preserve">                                                                                                 </w:t>
            </w:r>
            <w:r>
              <w:rPr>
                <w:sz w:val="36"/>
                <w:szCs w:val="36"/>
              </w:rPr>
              <w:t xml:space="preserve">                 </w:t>
            </w:r>
            <w:r>
              <w:rPr>
                <w:sz w:val="40"/>
                <w:szCs w:val="40"/>
              </w:rPr>
              <w:t xml:space="preserve">                                         </w:t>
            </w:r>
          </w:p>
        </w:tc>
      </w:tr>
      <w:tr w:rsidR="00AD08DC" w14:paraId="4BE36AE4" w14:textId="77777777" w:rsidTr="00504E4E">
        <w:tc>
          <w:tcPr>
            <w:tcW w:w="5000" w:type="pct"/>
            <w:gridSpan w:val="9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</w:tcPr>
          <w:p w14:paraId="3B2D174B" w14:textId="49706B73" w:rsidR="00AD08DC" w:rsidRDefault="00AD08DC">
            <w:pPr>
              <w:pStyle w:val="NoSpacing"/>
            </w:pPr>
          </w:p>
        </w:tc>
      </w:tr>
      <w:tr w:rsidR="00504E4E" w14:paraId="77D49476" w14:textId="77777777" w:rsidTr="00504E4E">
        <w:tc>
          <w:tcPr>
            <w:tcW w:w="818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326BA6" w:themeFill="text2" w:themeFillShade="BF"/>
          </w:tcPr>
          <w:p w14:paraId="08A5A8A6" w14:textId="77777777" w:rsidR="00AD08DC" w:rsidRDefault="00AD08DC">
            <w:pPr>
              <w:pStyle w:val="Days"/>
            </w:pPr>
            <w:sdt>
              <w:sdtPr>
                <w:id w:val="1830477086"/>
                <w:placeholder>
                  <w:docPart w:val="CFF596BCD7E04D7FBC77A85243D7D2E4"/>
                </w:placeholder>
                <w:temporary/>
                <w:showingPlcHdr/>
                <w15:appearance w15:val="hidden"/>
              </w:sdtPr>
              <w:sdtContent>
                <w:r>
                  <w:t>Monday</w:t>
                </w:r>
              </w:sdtContent>
            </w:sdt>
          </w:p>
        </w:tc>
        <w:tc>
          <w:tcPr>
            <w:tcW w:w="818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326BA6" w:themeFill="text2" w:themeFillShade="BF"/>
          </w:tcPr>
          <w:p w14:paraId="564392A3" w14:textId="565BB671" w:rsidR="00AD08DC" w:rsidRDefault="00AD08DC">
            <w:pPr>
              <w:pStyle w:val="Days"/>
            </w:pPr>
            <w:sdt>
              <w:sdtPr>
                <w:id w:val="1049036045"/>
                <w:placeholder>
                  <w:docPart w:val="F6E0BD28C71147D7837544FC199558BB"/>
                </w:placeholder>
                <w:temporary/>
                <w:showingPlcHdr/>
                <w15:appearance w15:val="hidden"/>
              </w:sdtPr>
              <w:sdtContent>
                <w:r>
                  <w:t>Tuesday</w:t>
                </w:r>
              </w:sdtContent>
            </w:sdt>
          </w:p>
        </w:tc>
        <w:tc>
          <w:tcPr>
            <w:tcW w:w="786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326BA6" w:themeFill="text2" w:themeFillShade="BF"/>
          </w:tcPr>
          <w:p w14:paraId="795D691A" w14:textId="3689135C" w:rsidR="00AD08DC" w:rsidRDefault="00AD08DC">
            <w:pPr>
              <w:pStyle w:val="Days"/>
            </w:pPr>
            <w:sdt>
              <w:sdtPr>
                <w:id w:val="513506771"/>
                <w:placeholder>
                  <w:docPart w:val="A5598924043B42B3A08A4A62FD60A2AA"/>
                </w:placeholder>
                <w:temporary/>
                <w:showingPlcHdr/>
                <w15:appearance w15:val="hidden"/>
              </w:sdtPr>
              <w:sdtContent>
                <w:r>
                  <w:t>Wednesday</w:t>
                </w:r>
              </w:sdtContent>
            </w:sdt>
          </w:p>
        </w:tc>
        <w:tc>
          <w:tcPr>
            <w:tcW w:w="87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326BA6" w:themeFill="text2" w:themeFillShade="BF"/>
          </w:tcPr>
          <w:p w14:paraId="0F960E3F" w14:textId="77777777" w:rsidR="00AD08DC" w:rsidRDefault="00AD08DC">
            <w:pPr>
              <w:pStyle w:val="Days"/>
            </w:pPr>
            <w:sdt>
              <w:sdtPr>
                <w:id w:val="1506241252"/>
                <w:placeholder>
                  <w:docPart w:val="3B5DEE7CF8904D4081B3FE9D8D3D8046"/>
                </w:placeholder>
                <w:temporary/>
                <w:showingPlcHdr/>
                <w15:appearance w15:val="hidden"/>
              </w:sdtPr>
              <w:sdtContent>
                <w:r>
                  <w:t>Thursday</w:t>
                </w:r>
              </w:sdtContent>
            </w:sdt>
          </w:p>
        </w:tc>
        <w:tc>
          <w:tcPr>
            <w:tcW w:w="850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326BA6" w:themeFill="text2" w:themeFillShade="BF"/>
          </w:tcPr>
          <w:p w14:paraId="0AAD4DD9" w14:textId="77777777" w:rsidR="00AD08DC" w:rsidRDefault="00AD08DC">
            <w:pPr>
              <w:pStyle w:val="Days"/>
            </w:pPr>
            <w:sdt>
              <w:sdtPr>
                <w:id w:val="366961532"/>
                <w:placeholder>
                  <w:docPart w:val="A0EA670FF7984701875DAAB641B98C1C"/>
                </w:placeholder>
                <w:temporary/>
                <w:showingPlcHdr/>
                <w15:appearance w15:val="hidden"/>
              </w:sdtPr>
              <w:sdtContent>
                <w:r>
                  <w:t>Friday</w:t>
                </w:r>
              </w:sdtContent>
            </w:sdt>
          </w:p>
        </w:tc>
        <w:tc>
          <w:tcPr>
            <w:tcW w:w="849" w:type="pct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595959" w:themeFill="text1" w:themeFillTint="A6"/>
          </w:tcPr>
          <w:p w14:paraId="359031D5" w14:textId="77777777" w:rsidR="00AD08DC" w:rsidRDefault="00AD08DC">
            <w:pPr>
              <w:pStyle w:val="Days"/>
            </w:pPr>
            <w:sdt>
              <w:sdtPr>
                <w:id w:val="-703411913"/>
                <w:placeholder>
                  <w:docPart w:val="C8FE5F0171694855AFF1B906B23A86FE"/>
                </w:placeholder>
                <w:temporary/>
                <w:showingPlcHdr/>
                <w15:appearance w15:val="hidden"/>
              </w:sdtPr>
              <w:sdtContent>
                <w:r>
                  <w:t>Saturday</w:t>
                </w:r>
              </w:sdtContent>
            </w:sdt>
          </w:p>
        </w:tc>
      </w:tr>
      <w:tr w:rsidR="00504E4E" w:rsidRPr="00504E4E" w14:paraId="2BB97643" w14:textId="77777777" w:rsidTr="00504E4E">
        <w:tc>
          <w:tcPr>
            <w:tcW w:w="818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7B71B8F" w14:textId="77777777" w:rsidR="00AD08DC" w:rsidRDefault="00AD08DC" w:rsidP="00A87856">
            <w:pPr>
              <w:pStyle w:val="Dates"/>
            </w:pPr>
          </w:p>
        </w:tc>
        <w:tc>
          <w:tcPr>
            <w:tcW w:w="818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6A93CC7" w14:textId="0C7EB399" w:rsidR="00AD08DC" w:rsidRPr="00504E4E" w:rsidRDefault="00AD08DC" w:rsidP="00A87856">
            <w:pPr>
              <w:pStyle w:val="Dates"/>
              <w:rPr>
                <w:b/>
                <w:bCs/>
                <w:color w:val="auto"/>
              </w:rPr>
            </w:pPr>
            <w:r w:rsidRPr="00504E4E">
              <w:rPr>
                <w:b/>
                <w:bCs/>
                <w:color w:val="auto"/>
              </w:rPr>
              <w:t>1</w:t>
            </w:r>
          </w:p>
        </w:tc>
        <w:tc>
          <w:tcPr>
            <w:tcW w:w="786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58D73A2" w14:textId="3079BAD6" w:rsidR="00AD08DC" w:rsidRPr="00504E4E" w:rsidRDefault="00AD08DC" w:rsidP="00A87856">
            <w:pPr>
              <w:pStyle w:val="Dates"/>
              <w:rPr>
                <w:b/>
                <w:bCs/>
                <w:color w:val="auto"/>
              </w:rPr>
            </w:pPr>
            <w:r w:rsidRPr="00504E4E">
              <w:rPr>
                <w:b/>
                <w:bCs/>
                <w:color w:val="auto"/>
              </w:rPr>
              <w:t>2</w:t>
            </w:r>
          </w:p>
        </w:tc>
        <w:tc>
          <w:tcPr>
            <w:tcW w:w="87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E9A09C8" w14:textId="75A7CD28" w:rsidR="00AD08DC" w:rsidRPr="00504E4E" w:rsidRDefault="00AD08DC" w:rsidP="00AD08DC">
            <w:pPr>
              <w:pStyle w:val="Dates"/>
              <w:rPr>
                <w:b/>
                <w:bCs/>
                <w:color w:val="auto"/>
              </w:rPr>
            </w:pPr>
            <w:r w:rsidRPr="00504E4E">
              <w:rPr>
                <w:b/>
                <w:bCs/>
                <w:color w:val="auto"/>
              </w:rPr>
              <w:t>3</w:t>
            </w:r>
          </w:p>
        </w:tc>
        <w:tc>
          <w:tcPr>
            <w:tcW w:w="850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6762820" w14:textId="75024553" w:rsidR="00AD08DC" w:rsidRPr="00504E4E" w:rsidRDefault="00AD08DC" w:rsidP="00A87856">
            <w:pPr>
              <w:pStyle w:val="Dates"/>
              <w:rPr>
                <w:b/>
                <w:bCs/>
                <w:color w:val="auto"/>
              </w:rPr>
            </w:pPr>
            <w:r w:rsidRPr="00504E4E">
              <w:rPr>
                <w:b/>
                <w:bCs/>
                <w:color w:val="auto"/>
              </w:rPr>
              <w:t>4</w:t>
            </w:r>
          </w:p>
        </w:tc>
        <w:tc>
          <w:tcPr>
            <w:tcW w:w="849" w:type="pct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DEE582D" w14:textId="1745F1BD" w:rsidR="00AD08DC" w:rsidRPr="00504E4E" w:rsidRDefault="00AD08DC" w:rsidP="00A87856">
            <w:pPr>
              <w:pStyle w:val="Dates"/>
              <w:rPr>
                <w:b/>
                <w:bCs/>
                <w:color w:val="auto"/>
              </w:rPr>
            </w:pPr>
            <w:r w:rsidRPr="00504E4E">
              <w:rPr>
                <w:b/>
                <w:bCs/>
                <w:color w:val="auto"/>
              </w:rPr>
              <w:t>5</w:t>
            </w:r>
          </w:p>
        </w:tc>
      </w:tr>
      <w:tr w:rsidR="00504E4E" w14:paraId="028B3C70" w14:textId="77777777" w:rsidTr="00504E4E">
        <w:trPr>
          <w:trHeight w:hRule="exact" w:val="927"/>
        </w:trPr>
        <w:tc>
          <w:tcPr>
            <w:tcW w:w="818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29F1465" w14:textId="77777777" w:rsidR="00AD08DC" w:rsidRDefault="00AD08DC" w:rsidP="00A87856">
            <w:pPr>
              <w:pStyle w:val="Dates"/>
            </w:pPr>
          </w:p>
        </w:tc>
        <w:tc>
          <w:tcPr>
            <w:tcW w:w="818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BDE2661" w14:textId="405A1CDD" w:rsidR="00301BD0" w:rsidRPr="00301BD0" w:rsidRDefault="00504E4E" w:rsidP="00301BD0">
            <w:r w:rsidRPr="00504E4E">
              <w:rPr>
                <w:rStyle w:val="agcmg"/>
                <w:b/>
                <w:bCs/>
                <w:color w:val="auto"/>
              </w:rPr>
              <w:t>L</w:t>
            </w:r>
            <w:r w:rsidR="00301BD0" w:rsidRPr="00504E4E">
              <w:rPr>
                <w:rStyle w:val="agcmg"/>
                <w:b/>
                <w:bCs/>
                <w:color w:val="auto"/>
              </w:rPr>
              <w:t>aundry and Errand Day</w:t>
            </w:r>
          </w:p>
        </w:tc>
        <w:tc>
          <w:tcPr>
            <w:tcW w:w="786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A9FCD9F" w14:textId="1D756AE8" w:rsidR="00AD08DC" w:rsidRPr="00504E4E" w:rsidRDefault="00504E4E" w:rsidP="00504E4E">
            <w:pPr>
              <w:pStyle w:val="Dates"/>
              <w:jc w:val="center"/>
              <w:rPr>
                <w:b/>
                <w:bCs/>
                <w:color w:val="auto"/>
              </w:rPr>
            </w:pPr>
            <w:r w:rsidRPr="00504E4E">
              <w:rPr>
                <w:b/>
                <w:bCs/>
                <w:color w:val="auto"/>
              </w:rPr>
              <w:t>3p Setting Boundaries</w:t>
            </w:r>
          </w:p>
          <w:p w14:paraId="24734037" w14:textId="67F26740" w:rsidR="00301BD0" w:rsidRPr="00301BD0" w:rsidRDefault="00301BD0" w:rsidP="00301BD0">
            <w:pPr>
              <w:jc w:val="center"/>
            </w:pPr>
            <w:r w:rsidRPr="00504E4E">
              <w:rPr>
                <w:b/>
                <w:bCs/>
                <w:color w:val="auto"/>
              </w:rPr>
              <w:t>4:30p Advocacy/ Community Meal</w:t>
            </w:r>
          </w:p>
        </w:tc>
        <w:tc>
          <w:tcPr>
            <w:tcW w:w="87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7036FB8" w14:textId="0AB49E33" w:rsidR="00B8642D" w:rsidRPr="00504E4E" w:rsidRDefault="00B8642D" w:rsidP="00B8642D">
            <w:pPr>
              <w:pStyle w:val="Dates"/>
              <w:jc w:val="center"/>
              <w:rPr>
                <w:b/>
                <w:bCs/>
                <w:color w:val="auto"/>
              </w:rPr>
            </w:pPr>
            <w:r w:rsidRPr="00504E4E">
              <w:rPr>
                <w:b/>
                <w:bCs/>
                <w:color w:val="auto"/>
              </w:rPr>
              <w:t>12p Fall Trivia</w:t>
            </w:r>
          </w:p>
          <w:p w14:paraId="747343D0" w14:textId="4A1CB6F8" w:rsidR="00AD08DC" w:rsidRDefault="00B8642D" w:rsidP="00B8642D">
            <w:pPr>
              <w:pStyle w:val="Dates"/>
              <w:jc w:val="center"/>
            </w:pPr>
            <w:r w:rsidRPr="00504E4E">
              <w:rPr>
                <w:b/>
                <w:bCs/>
                <w:color w:val="auto"/>
              </w:rPr>
              <w:t>2p Two Truths &amp; Twist Game</w:t>
            </w:r>
          </w:p>
        </w:tc>
        <w:tc>
          <w:tcPr>
            <w:tcW w:w="850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946A4E2" w14:textId="77777777" w:rsidR="003E557E" w:rsidRPr="00504E4E" w:rsidRDefault="003E557E" w:rsidP="003E557E">
            <w:pPr>
              <w:pStyle w:val="Dates"/>
              <w:jc w:val="center"/>
              <w:rPr>
                <w:b/>
                <w:bCs/>
                <w:color w:val="auto"/>
              </w:rPr>
            </w:pPr>
            <w:r w:rsidRPr="00504E4E">
              <w:rPr>
                <w:b/>
                <w:bCs/>
                <w:color w:val="auto"/>
              </w:rPr>
              <w:t xml:space="preserve">12p </w:t>
            </w:r>
          </w:p>
          <w:p w14:paraId="04FD677F" w14:textId="1B54A4E5" w:rsidR="00AD08DC" w:rsidRDefault="003E557E" w:rsidP="003E557E">
            <w:pPr>
              <w:pStyle w:val="Dates"/>
              <w:jc w:val="center"/>
            </w:pPr>
            <w:r w:rsidRPr="00504E4E">
              <w:rPr>
                <w:b/>
                <w:bCs/>
                <w:color w:val="auto"/>
              </w:rPr>
              <w:t>Movie Day</w:t>
            </w:r>
            <w:r w:rsidRPr="00504E4E">
              <w:rPr>
                <w:color w:val="auto"/>
              </w:rPr>
              <w:t xml:space="preserve"> </w:t>
            </w:r>
          </w:p>
        </w:tc>
        <w:tc>
          <w:tcPr>
            <w:tcW w:w="849" w:type="pct"/>
            <w:gridSpan w:val="2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0019C4F" w14:textId="707363B5" w:rsidR="00AD08DC" w:rsidRPr="00504E4E" w:rsidRDefault="00504E4E" w:rsidP="00504E4E">
            <w:pPr>
              <w:pStyle w:val="Dates"/>
              <w:jc w:val="center"/>
              <w:rPr>
                <w:b/>
                <w:bCs/>
                <w:color w:val="auto"/>
              </w:rPr>
            </w:pPr>
            <w:r w:rsidRPr="00504E4E">
              <w:rPr>
                <w:b/>
                <w:bCs/>
                <w:color w:val="auto"/>
              </w:rPr>
              <w:t xml:space="preserve">10a Frelinghuysen Arboretum </w:t>
            </w:r>
          </w:p>
          <w:p w14:paraId="08781A07" w14:textId="39200019" w:rsidR="00504E4E" w:rsidRDefault="00504E4E" w:rsidP="00504E4E">
            <w:pPr>
              <w:pStyle w:val="Dates"/>
              <w:jc w:val="center"/>
            </w:pPr>
            <w:r w:rsidRPr="00504E4E">
              <w:rPr>
                <w:b/>
                <w:bCs/>
                <w:color w:val="auto"/>
              </w:rPr>
              <w:t>12p Game Day</w:t>
            </w:r>
          </w:p>
        </w:tc>
      </w:tr>
      <w:tr w:rsidR="00504E4E" w14:paraId="059973C0" w14:textId="77777777" w:rsidTr="00504E4E">
        <w:tc>
          <w:tcPr>
            <w:tcW w:w="818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6403029A" w14:textId="4BBC68F5" w:rsidR="00AD08DC" w:rsidRPr="00504E4E" w:rsidRDefault="00AD08DC" w:rsidP="00A87856">
            <w:pPr>
              <w:pStyle w:val="Dates"/>
              <w:rPr>
                <w:b/>
                <w:bCs/>
                <w:color w:val="auto"/>
              </w:rPr>
            </w:pPr>
            <w:r w:rsidRPr="00504E4E">
              <w:rPr>
                <w:b/>
                <w:bCs/>
                <w:color w:val="auto"/>
              </w:rPr>
              <w:t>7</w:t>
            </w:r>
          </w:p>
        </w:tc>
        <w:tc>
          <w:tcPr>
            <w:tcW w:w="818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6287C0E2" w14:textId="01B6CBF4" w:rsidR="00AD08DC" w:rsidRPr="00504E4E" w:rsidRDefault="00AD08DC" w:rsidP="00A87856">
            <w:pPr>
              <w:pStyle w:val="Dates"/>
              <w:rPr>
                <w:b/>
                <w:bCs/>
                <w:color w:val="auto"/>
              </w:rPr>
            </w:pPr>
            <w:r w:rsidRPr="00504E4E">
              <w:rPr>
                <w:b/>
                <w:bCs/>
                <w:color w:val="auto"/>
              </w:rPr>
              <w:t>8</w:t>
            </w:r>
          </w:p>
        </w:tc>
        <w:tc>
          <w:tcPr>
            <w:tcW w:w="786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0CFF905F" w14:textId="02D33D4E" w:rsidR="00AD08DC" w:rsidRPr="00504E4E" w:rsidRDefault="00AD08DC" w:rsidP="00A87856">
            <w:pPr>
              <w:pStyle w:val="Dates"/>
              <w:rPr>
                <w:b/>
                <w:bCs/>
                <w:color w:val="auto"/>
              </w:rPr>
            </w:pPr>
            <w:r w:rsidRPr="00504E4E">
              <w:rPr>
                <w:b/>
                <w:bCs/>
                <w:color w:val="auto"/>
              </w:rPr>
              <w:t>9</w:t>
            </w:r>
          </w:p>
        </w:tc>
        <w:tc>
          <w:tcPr>
            <w:tcW w:w="87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43524010" w14:textId="623AD371" w:rsidR="00AD08DC" w:rsidRPr="00504E4E" w:rsidRDefault="00AD08DC" w:rsidP="00A87856">
            <w:pPr>
              <w:pStyle w:val="Dates"/>
              <w:rPr>
                <w:b/>
                <w:bCs/>
                <w:color w:val="auto"/>
              </w:rPr>
            </w:pPr>
            <w:r w:rsidRPr="00504E4E">
              <w:rPr>
                <w:b/>
                <w:bCs/>
                <w:color w:val="auto"/>
              </w:rPr>
              <w:t>10</w:t>
            </w:r>
          </w:p>
        </w:tc>
        <w:tc>
          <w:tcPr>
            <w:tcW w:w="850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45707E74" w14:textId="5967520F" w:rsidR="00AD08DC" w:rsidRPr="00504E4E" w:rsidRDefault="00AD08DC" w:rsidP="00A87856">
            <w:pPr>
              <w:pStyle w:val="Dates"/>
              <w:rPr>
                <w:b/>
                <w:bCs/>
                <w:color w:val="auto"/>
              </w:rPr>
            </w:pPr>
            <w:r w:rsidRPr="00504E4E">
              <w:rPr>
                <w:b/>
                <w:bCs/>
                <w:color w:val="auto"/>
              </w:rPr>
              <w:t>11</w:t>
            </w:r>
          </w:p>
        </w:tc>
        <w:tc>
          <w:tcPr>
            <w:tcW w:w="849" w:type="pct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07AFFD6A" w14:textId="3C6422CD" w:rsidR="00AD08DC" w:rsidRPr="00504E4E" w:rsidRDefault="00AD08DC" w:rsidP="00A87856">
            <w:pPr>
              <w:pStyle w:val="Dates"/>
              <w:rPr>
                <w:b/>
                <w:bCs/>
                <w:color w:val="auto"/>
              </w:rPr>
            </w:pPr>
            <w:r w:rsidRPr="00504E4E">
              <w:rPr>
                <w:b/>
                <w:bCs/>
                <w:color w:val="auto"/>
              </w:rPr>
              <w:t>12</w:t>
            </w:r>
          </w:p>
        </w:tc>
      </w:tr>
      <w:tr w:rsidR="00504E4E" w14:paraId="224BDE25" w14:textId="77777777" w:rsidTr="00504E4E">
        <w:trPr>
          <w:trHeight w:hRule="exact" w:val="936"/>
        </w:trPr>
        <w:tc>
          <w:tcPr>
            <w:tcW w:w="818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1ADB4123" w14:textId="508AD7AF" w:rsidR="00AD08DC" w:rsidRPr="00504E4E" w:rsidRDefault="00897CAB" w:rsidP="00897CAB">
            <w:pPr>
              <w:pStyle w:val="Dates"/>
              <w:jc w:val="center"/>
              <w:rPr>
                <w:b/>
                <w:bCs/>
                <w:sz w:val="24"/>
                <w:szCs w:val="24"/>
              </w:rPr>
            </w:pPr>
            <w:r w:rsidRPr="00504E4E">
              <w:rPr>
                <w:b/>
                <w:bCs/>
                <w:color w:val="auto"/>
                <w:sz w:val="24"/>
                <w:szCs w:val="24"/>
              </w:rPr>
              <w:t>MHA IS CLOSED</w:t>
            </w:r>
          </w:p>
        </w:tc>
        <w:tc>
          <w:tcPr>
            <w:tcW w:w="818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685E982E" w14:textId="3EFDD16D" w:rsidR="00AD08DC" w:rsidRDefault="00504E4E" w:rsidP="00AD08DC">
            <w:pPr>
              <w:pStyle w:val="Dates"/>
              <w:jc w:val="center"/>
            </w:pPr>
            <w:r w:rsidRPr="00504E4E">
              <w:rPr>
                <w:rStyle w:val="agcmg"/>
                <w:b/>
                <w:bCs/>
                <w:color w:val="auto"/>
              </w:rPr>
              <w:t>L</w:t>
            </w:r>
            <w:r w:rsidR="00AD08DC" w:rsidRPr="00504E4E">
              <w:rPr>
                <w:rStyle w:val="agcmg"/>
                <w:b/>
                <w:bCs/>
                <w:color w:val="auto"/>
              </w:rPr>
              <w:t>aundry and Errand Day</w:t>
            </w:r>
          </w:p>
        </w:tc>
        <w:tc>
          <w:tcPr>
            <w:tcW w:w="786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4252D17D" w14:textId="1515E4DD" w:rsidR="00B8642D" w:rsidRPr="00504E4E" w:rsidRDefault="00B8642D" w:rsidP="00504E4E">
            <w:pPr>
              <w:jc w:val="center"/>
              <w:rPr>
                <w:b/>
                <w:bCs/>
                <w:color w:val="auto"/>
              </w:rPr>
            </w:pPr>
            <w:r w:rsidRPr="00504E4E">
              <w:rPr>
                <w:b/>
                <w:bCs/>
                <w:color w:val="auto"/>
              </w:rPr>
              <w:t>3pm 5 Stages of Grief</w:t>
            </w:r>
          </w:p>
          <w:p w14:paraId="10010CF5" w14:textId="491C69B9" w:rsidR="00AD08DC" w:rsidRDefault="003E557E" w:rsidP="00504E4E">
            <w:pPr>
              <w:jc w:val="center"/>
            </w:pPr>
            <w:r w:rsidRPr="00504E4E">
              <w:rPr>
                <w:b/>
                <w:bCs/>
                <w:color w:val="auto"/>
              </w:rPr>
              <w:t>4:30p Advocacy/ Community Meal</w:t>
            </w:r>
          </w:p>
        </w:tc>
        <w:tc>
          <w:tcPr>
            <w:tcW w:w="87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31B4CDE2" w14:textId="1A9A3213" w:rsidR="00504E4E" w:rsidRPr="00504E4E" w:rsidRDefault="00504E4E" w:rsidP="00504E4E">
            <w:pPr>
              <w:pStyle w:val="Dates"/>
              <w:jc w:val="center"/>
              <w:rPr>
                <w:b/>
                <w:bCs/>
                <w:color w:val="auto"/>
              </w:rPr>
            </w:pPr>
            <w:r w:rsidRPr="00504E4E">
              <w:rPr>
                <w:b/>
                <w:bCs/>
                <w:color w:val="auto"/>
              </w:rPr>
              <w:t>12p Chair Yoga</w:t>
            </w:r>
          </w:p>
          <w:p w14:paraId="135ACA3B" w14:textId="004B34B1" w:rsidR="00B8642D" w:rsidRDefault="00504E4E" w:rsidP="00504E4E">
            <w:pPr>
              <w:pStyle w:val="Dates"/>
              <w:jc w:val="center"/>
            </w:pPr>
            <w:r w:rsidRPr="00504E4E">
              <w:rPr>
                <w:b/>
                <w:bCs/>
                <w:color w:val="auto"/>
              </w:rPr>
              <w:t>2p Arts &amp; Crafts</w:t>
            </w:r>
          </w:p>
        </w:tc>
        <w:tc>
          <w:tcPr>
            <w:tcW w:w="850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287FBC73" w14:textId="0DC1C368" w:rsidR="00504E4E" w:rsidRDefault="00504E4E" w:rsidP="00504E4E">
            <w:pPr>
              <w:jc w:val="center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2</w:t>
            </w:r>
            <w:r w:rsidRPr="00504E4E">
              <w:rPr>
                <w:b/>
                <w:bCs/>
                <w:color w:val="auto"/>
              </w:rPr>
              <w:t>p Talk &amp; Toss about positive Attitude</w:t>
            </w:r>
          </w:p>
          <w:p w14:paraId="5D7233BD" w14:textId="0137B407" w:rsidR="00504E4E" w:rsidRDefault="00504E4E" w:rsidP="00504E4E">
            <w:pPr>
              <w:jc w:val="center"/>
              <w:rPr>
                <w:b/>
                <w:bCs/>
                <w:color w:val="auto"/>
              </w:rPr>
            </w:pPr>
            <w:r w:rsidRPr="00504E4E">
              <w:rPr>
                <w:b/>
                <w:bCs/>
                <w:color w:val="auto"/>
              </w:rPr>
              <w:t>4p Pictionary Game</w:t>
            </w:r>
          </w:p>
          <w:p w14:paraId="1D0CE7E4" w14:textId="2EFD6802" w:rsidR="003E557E" w:rsidRDefault="00504E4E" w:rsidP="00504E4E">
            <w:pPr>
              <w:pStyle w:val="Dates"/>
              <w:jc w:val="center"/>
            </w:pPr>
            <w:r>
              <w:rPr>
                <w:b/>
                <w:bCs/>
                <w:color w:val="auto"/>
              </w:rPr>
              <w:t xml:space="preserve"> </w:t>
            </w:r>
          </w:p>
        </w:tc>
        <w:tc>
          <w:tcPr>
            <w:tcW w:w="849" w:type="pct"/>
            <w:gridSpan w:val="2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185E342D" w14:textId="77777777" w:rsidR="00AD08DC" w:rsidRPr="00504E4E" w:rsidRDefault="00504E4E" w:rsidP="00504E4E">
            <w:pPr>
              <w:pStyle w:val="Dates"/>
              <w:jc w:val="center"/>
              <w:rPr>
                <w:b/>
                <w:bCs/>
                <w:color w:val="auto"/>
              </w:rPr>
            </w:pPr>
            <w:r w:rsidRPr="00504E4E">
              <w:rPr>
                <w:b/>
                <w:bCs/>
                <w:color w:val="auto"/>
              </w:rPr>
              <w:t>10am Video Games</w:t>
            </w:r>
          </w:p>
          <w:p w14:paraId="1328E0FC" w14:textId="2CE033D6" w:rsidR="00504E4E" w:rsidRDefault="00504E4E" w:rsidP="00504E4E">
            <w:pPr>
              <w:pStyle w:val="Dates"/>
              <w:jc w:val="center"/>
            </w:pPr>
            <w:r w:rsidRPr="00504E4E">
              <w:rPr>
                <w:b/>
                <w:bCs/>
                <w:color w:val="auto"/>
              </w:rPr>
              <w:t>12p Pool Tournament</w:t>
            </w:r>
            <w:r w:rsidRPr="00504E4E">
              <w:rPr>
                <w:color w:val="auto"/>
              </w:rPr>
              <w:t xml:space="preserve"> </w:t>
            </w:r>
          </w:p>
        </w:tc>
      </w:tr>
      <w:tr w:rsidR="00504E4E" w:rsidRPr="00504E4E" w14:paraId="0951F667" w14:textId="77777777" w:rsidTr="00504E4E">
        <w:tc>
          <w:tcPr>
            <w:tcW w:w="818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8BB1A33" w14:textId="23C81379" w:rsidR="00AD08DC" w:rsidRPr="00504E4E" w:rsidRDefault="00AD08DC" w:rsidP="00A87856">
            <w:pPr>
              <w:pStyle w:val="Dates"/>
              <w:rPr>
                <w:b/>
                <w:bCs/>
                <w:color w:val="auto"/>
              </w:rPr>
            </w:pPr>
            <w:r w:rsidRPr="00504E4E">
              <w:rPr>
                <w:b/>
                <w:bCs/>
                <w:color w:val="auto"/>
              </w:rPr>
              <w:t>14</w:t>
            </w:r>
          </w:p>
        </w:tc>
        <w:tc>
          <w:tcPr>
            <w:tcW w:w="818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CE8E1FA" w14:textId="08CCA94B" w:rsidR="00AD08DC" w:rsidRPr="00504E4E" w:rsidRDefault="00AD08DC" w:rsidP="00A87856">
            <w:pPr>
              <w:pStyle w:val="Dates"/>
              <w:rPr>
                <w:b/>
                <w:bCs/>
                <w:color w:val="auto"/>
              </w:rPr>
            </w:pPr>
            <w:r w:rsidRPr="00504E4E">
              <w:rPr>
                <w:b/>
                <w:bCs/>
                <w:color w:val="auto"/>
              </w:rPr>
              <w:t>15</w:t>
            </w:r>
          </w:p>
        </w:tc>
        <w:tc>
          <w:tcPr>
            <w:tcW w:w="786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D3230A7" w14:textId="3B62529A" w:rsidR="00AD08DC" w:rsidRPr="00504E4E" w:rsidRDefault="00AD08DC" w:rsidP="00A87856">
            <w:pPr>
              <w:pStyle w:val="Dates"/>
              <w:rPr>
                <w:b/>
                <w:bCs/>
                <w:color w:val="auto"/>
              </w:rPr>
            </w:pPr>
            <w:r w:rsidRPr="00504E4E">
              <w:rPr>
                <w:b/>
                <w:bCs/>
                <w:color w:val="auto"/>
              </w:rPr>
              <w:t>16</w:t>
            </w:r>
          </w:p>
        </w:tc>
        <w:tc>
          <w:tcPr>
            <w:tcW w:w="87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98141D2" w14:textId="6C097930" w:rsidR="00AD08DC" w:rsidRPr="00504E4E" w:rsidRDefault="00AD08DC" w:rsidP="00A87856">
            <w:pPr>
              <w:pStyle w:val="Dates"/>
              <w:rPr>
                <w:b/>
                <w:bCs/>
                <w:color w:val="auto"/>
              </w:rPr>
            </w:pPr>
            <w:r w:rsidRPr="00504E4E">
              <w:rPr>
                <w:b/>
                <w:bCs/>
                <w:color w:val="auto"/>
              </w:rPr>
              <w:t>17</w:t>
            </w:r>
          </w:p>
        </w:tc>
        <w:tc>
          <w:tcPr>
            <w:tcW w:w="850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EC6F63F" w14:textId="08979DFD" w:rsidR="00AD08DC" w:rsidRPr="00504E4E" w:rsidRDefault="00AD08DC" w:rsidP="00A87856">
            <w:pPr>
              <w:pStyle w:val="Dates"/>
              <w:rPr>
                <w:b/>
                <w:bCs/>
                <w:color w:val="auto"/>
              </w:rPr>
            </w:pPr>
            <w:r w:rsidRPr="00504E4E">
              <w:rPr>
                <w:b/>
                <w:bCs/>
                <w:color w:val="auto"/>
              </w:rPr>
              <w:t>18</w:t>
            </w:r>
          </w:p>
        </w:tc>
        <w:tc>
          <w:tcPr>
            <w:tcW w:w="849" w:type="pct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1E1AA60" w14:textId="50331BF9" w:rsidR="00AD08DC" w:rsidRPr="00504E4E" w:rsidRDefault="00AD08DC" w:rsidP="00A87856">
            <w:pPr>
              <w:pStyle w:val="Dates"/>
              <w:rPr>
                <w:b/>
                <w:bCs/>
                <w:color w:val="auto"/>
              </w:rPr>
            </w:pPr>
            <w:r w:rsidRPr="00504E4E">
              <w:rPr>
                <w:b/>
                <w:bCs/>
                <w:color w:val="auto"/>
              </w:rPr>
              <w:t>19</w:t>
            </w:r>
          </w:p>
        </w:tc>
      </w:tr>
      <w:tr w:rsidR="00504E4E" w14:paraId="267E917A" w14:textId="77777777" w:rsidTr="00504E4E">
        <w:trPr>
          <w:trHeight w:hRule="exact" w:val="1134"/>
        </w:trPr>
        <w:tc>
          <w:tcPr>
            <w:tcW w:w="818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DEE8796" w14:textId="12C37E74" w:rsidR="00AD08DC" w:rsidRPr="00504E4E" w:rsidRDefault="00504E4E" w:rsidP="00504E4E">
            <w:pPr>
              <w:pStyle w:val="Dates"/>
              <w:jc w:val="center"/>
              <w:rPr>
                <w:b/>
                <w:bCs/>
                <w:color w:val="auto"/>
              </w:rPr>
            </w:pPr>
            <w:r w:rsidRPr="00504E4E">
              <w:rPr>
                <w:b/>
                <w:bCs/>
                <w:color w:val="auto"/>
              </w:rPr>
              <w:t xml:space="preserve">12:30-2:30 </w:t>
            </w:r>
            <w:r>
              <w:rPr>
                <w:b/>
                <w:bCs/>
                <w:color w:val="auto"/>
              </w:rPr>
              <w:t>Arcade in Morristown</w:t>
            </w:r>
          </w:p>
          <w:p w14:paraId="7D43BBB1" w14:textId="1BC91F48" w:rsidR="00861BE1" w:rsidRDefault="00861BE1" w:rsidP="00861BE1">
            <w:pPr>
              <w:pStyle w:val="Dates"/>
              <w:jc w:val="center"/>
            </w:pPr>
          </w:p>
        </w:tc>
        <w:tc>
          <w:tcPr>
            <w:tcW w:w="818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A8466AB" w14:textId="11D4A007" w:rsidR="00AD08DC" w:rsidRDefault="00504E4E" w:rsidP="00AD08DC">
            <w:pPr>
              <w:pStyle w:val="Dates"/>
              <w:jc w:val="center"/>
            </w:pPr>
            <w:r w:rsidRPr="00504E4E">
              <w:rPr>
                <w:rStyle w:val="agcmg"/>
                <w:b/>
                <w:bCs/>
                <w:color w:val="auto"/>
              </w:rPr>
              <w:t>L</w:t>
            </w:r>
            <w:r w:rsidR="00AD08DC" w:rsidRPr="00504E4E">
              <w:rPr>
                <w:rStyle w:val="agcmg"/>
                <w:b/>
                <w:bCs/>
                <w:color w:val="auto"/>
              </w:rPr>
              <w:t>aundry and Errand Day</w:t>
            </w:r>
          </w:p>
        </w:tc>
        <w:tc>
          <w:tcPr>
            <w:tcW w:w="786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1515DD5" w14:textId="2B79187B" w:rsidR="00767CA6" w:rsidRPr="00504E4E" w:rsidRDefault="00767CA6" w:rsidP="00504E4E">
            <w:pPr>
              <w:jc w:val="center"/>
              <w:rPr>
                <w:b/>
                <w:bCs/>
                <w:color w:val="auto"/>
              </w:rPr>
            </w:pPr>
            <w:r w:rsidRPr="00504E4E">
              <w:rPr>
                <w:b/>
                <w:bCs/>
                <w:color w:val="auto"/>
              </w:rPr>
              <w:t xml:space="preserve">3p </w:t>
            </w:r>
            <w:r w:rsidR="00301BD0" w:rsidRPr="00504E4E">
              <w:rPr>
                <w:b/>
                <w:bCs/>
                <w:color w:val="auto"/>
              </w:rPr>
              <w:t>Healthy Living Group</w:t>
            </w:r>
          </w:p>
          <w:p w14:paraId="34638138" w14:textId="4C4A99E3" w:rsidR="00AD08DC" w:rsidRDefault="003E557E" w:rsidP="00504E4E">
            <w:pPr>
              <w:jc w:val="center"/>
            </w:pPr>
            <w:r w:rsidRPr="00504E4E">
              <w:rPr>
                <w:b/>
                <w:bCs/>
                <w:color w:val="auto"/>
              </w:rPr>
              <w:t>4:30p Advocacy/ Community Meal</w:t>
            </w:r>
          </w:p>
        </w:tc>
        <w:tc>
          <w:tcPr>
            <w:tcW w:w="87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F934303" w14:textId="469ABAEA" w:rsidR="00504E4E" w:rsidRPr="00504E4E" w:rsidRDefault="00504E4E" w:rsidP="00897CAB">
            <w:pPr>
              <w:pStyle w:val="Dates"/>
              <w:jc w:val="center"/>
              <w:rPr>
                <w:b/>
                <w:bCs/>
                <w:color w:val="auto"/>
              </w:rPr>
            </w:pPr>
            <w:r w:rsidRPr="00504E4E">
              <w:rPr>
                <w:b/>
                <w:bCs/>
                <w:color w:val="auto"/>
              </w:rPr>
              <w:t>12p Monopoly Game</w:t>
            </w:r>
          </w:p>
          <w:p w14:paraId="3F4743B7" w14:textId="1C43B53F" w:rsidR="00AD08DC" w:rsidRPr="00504E4E" w:rsidRDefault="00897CAB" w:rsidP="00897CAB">
            <w:pPr>
              <w:pStyle w:val="Dates"/>
              <w:jc w:val="center"/>
              <w:rPr>
                <w:b/>
                <w:bCs/>
                <w:color w:val="auto"/>
              </w:rPr>
            </w:pPr>
            <w:r w:rsidRPr="00504E4E">
              <w:rPr>
                <w:b/>
                <w:bCs/>
                <w:color w:val="auto"/>
              </w:rPr>
              <w:t>1:30</w:t>
            </w:r>
            <w:r w:rsidR="00504E4E" w:rsidRPr="00504E4E">
              <w:rPr>
                <w:b/>
                <w:bCs/>
                <w:color w:val="auto"/>
              </w:rPr>
              <w:t>p</w:t>
            </w:r>
            <w:r w:rsidRPr="00504E4E">
              <w:rPr>
                <w:b/>
                <w:bCs/>
                <w:color w:val="auto"/>
              </w:rPr>
              <w:t>-3</w:t>
            </w:r>
          </w:p>
          <w:p w14:paraId="686105AD" w14:textId="1DFAD8B4" w:rsidR="00897CAB" w:rsidRDefault="00897CAB" w:rsidP="00897CAB">
            <w:pPr>
              <w:pStyle w:val="Dates"/>
              <w:jc w:val="center"/>
            </w:pPr>
            <w:r w:rsidRPr="00504E4E">
              <w:rPr>
                <w:b/>
                <w:bCs/>
                <w:color w:val="auto"/>
              </w:rPr>
              <w:t>Art Therapy</w:t>
            </w:r>
          </w:p>
        </w:tc>
        <w:tc>
          <w:tcPr>
            <w:tcW w:w="850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47C9544" w14:textId="3B384B6A" w:rsidR="003E557E" w:rsidRPr="00504E4E" w:rsidRDefault="003E557E" w:rsidP="00B8642D">
            <w:pPr>
              <w:pStyle w:val="Dates"/>
              <w:jc w:val="center"/>
              <w:rPr>
                <w:b/>
                <w:bCs/>
                <w:color w:val="auto"/>
              </w:rPr>
            </w:pPr>
            <w:r w:rsidRPr="00504E4E">
              <w:rPr>
                <w:b/>
                <w:bCs/>
                <w:color w:val="auto"/>
              </w:rPr>
              <w:t>12p Stretching</w:t>
            </w:r>
          </w:p>
          <w:p w14:paraId="17C64BBF" w14:textId="38F79CEA" w:rsidR="00B8642D" w:rsidRPr="00504E4E" w:rsidRDefault="00B8642D" w:rsidP="00B8642D">
            <w:pPr>
              <w:pStyle w:val="Dates"/>
              <w:jc w:val="center"/>
              <w:rPr>
                <w:b/>
                <w:bCs/>
                <w:color w:val="auto"/>
              </w:rPr>
            </w:pPr>
            <w:r w:rsidRPr="00504E4E">
              <w:rPr>
                <w:b/>
                <w:bCs/>
                <w:color w:val="auto"/>
              </w:rPr>
              <w:t>2p Making Thank you Card</w:t>
            </w:r>
            <w:r w:rsidR="00504E4E">
              <w:rPr>
                <w:b/>
                <w:bCs/>
                <w:color w:val="auto"/>
              </w:rPr>
              <w:t xml:space="preserve"> to yourself</w:t>
            </w:r>
          </w:p>
          <w:p w14:paraId="6D23B0DC" w14:textId="00F9A6B1" w:rsidR="00861BE1" w:rsidRDefault="00861BE1" w:rsidP="003E557E">
            <w:pPr>
              <w:pStyle w:val="Dates"/>
              <w:jc w:val="center"/>
            </w:pPr>
          </w:p>
        </w:tc>
        <w:tc>
          <w:tcPr>
            <w:tcW w:w="849" w:type="pct"/>
            <w:gridSpan w:val="2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CD4BC6A" w14:textId="77777777" w:rsidR="00AD08DC" w:rsidRPr="00504E4E" w:rsidRDefault="00504E4E" w:rsidP="00504E4E">
            <w:pPr>
              <w:pStyle w:val="Dates"/>
              <w:jc w:val="center"/>
              <w:rPr>
                <w:b/>
                <w:bCs/>
                <w:color w:val="auto"/>
              </w:rPr>
            </w:pPr>
            <w:r w:rsidRPr="00504E4E">
              <w:rPr>
                <w:b/>
                <w:bCs/>
                <w:color w:val="auto"/>
              </w:rPr>
              <w:t xml:space="preserve">10a Coffee Run </w:t>
            </w:r>
          </w:p>
          <w:p w14:paraId="0D44E129" w14:textId="6A15F9FB" w:rsidR="00504E4E" w:rsidRDefault="00504E4E" w:rsidP="00504E4E">
            <w:pPr>
              <w:pStyle w:val="Dates"/>
              <w:jc w:val="center"/>
            </w:pPr>
            <w:r w:rsidRPr="00504E4E">
              <w:rPr>
                <w:b/>
                <w:bCs/>
                <w:color w:val="auto"/>
              </w:rPr>
              <w:t>12p Karaoke</w:t>
            </w:r>
          </w:p>
        </w:tc>
      </w:tr>
      <w:tr w:rsidR="00504E4E" w:rsidRPr="00504E4E" w14:paraId="6DD72FAE" w14:textId="77777777" w:rsidTr="00504E4E">
        <w:tc>
          <w:tcPr>
            <w:tcW w:w="818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6A127526" w14:textId="14B8C172" w:rsidR="00AD08DC" w:rsidRPr="00504E4E" w:rsidRDefault="00AD08DC" w:rsidP="00A87856">
            <w:pPr>
              <w:pStyle w:val="Dates"/>
              <w:rPr>
                <w:b/>
                <w:bCs/>
                <w:color w:val="auto"/>
              </w:rPr>
            </w:pPr>
            <w:r w:rsidRPr="00504E4E">
              <w:rPr>
                <w:b/>
                <w:bCs/>
                <w:color w:val="auto"/>
              </w:rPr>
              <w:t>21</w:t>
            </w:r>
          </w:p>
        </w:tc>
        <w:tc>
          <w:tcPr>
            <w:tcW w:w="818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612513E9" w14:textId="0AFDF059" w:rsidR="00AD08DC" w:rsidRPr="00504E4E" w:rsidRDefault="00AD08DC" w:rsidP="00A87856">
            <w:pPr>
              <w:pStyle w:val="Dates"/>
              <w:rPr>
                <w:b/>
                <w:bCs/>
                <w:color w:val="auto"/>
              </w:rPr>
            </w:pPr>
            <w:r w:rsidRPr="00504E4E">
              <w:rPr>
                <w:b/>
                <w:bCs/>
                <w:color w:val="auto"/>
              </w:rPr>
              <w:t>22</w:t>
            </w:r>
          </w:p>
        </w:tc>
        <w:tc>
          <w:tcPr>
            <w:tcW w:w="786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6679BB11" w14:textId="37F2E73D" w:rsidR="00AD08DC" w:rsidRPr="00504E4E" w:rsidRDefault="00AD08DC" w:rsidP="00A87856">
            <w:pPr>
              <w:pStyle w:val="Dates"/>
              <w:rPr>
                <w:b/>
                <w:bCs/>
                <w:color w:val="auto"/>
              </w:rPr>
            </w:pPr>
            <w:r w:rsidRPr="00504E4E">
              <w:rPr>
                <w:b/>
                <w:bCs/>
                <w:color w:val="auto"/>
              </w:rPr>
              <w:t>23</w:t>
            </w:r>
          </w:p>
        </w:tc>
        <w:tc>
          <w:tcPr>
            <w:tcW w:w="87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670A6AD1" w14:textId="757F7937" w:rsidR="00AD08DC" w:rsidRPr="00504E4E" w:rsidRDefault="00AD08DC" w:rsidP="00A87856">
            <w:pPr>
              <w:pStyle w:val="Dates"/>
              <w:rPr>
                <w:b/>
                <w:bCs/>
                <w:color w:val="auto"/>
              </w:rPr>
            </w:pPr>
            <w:r w:rsidRPr="00504E4E">
              <w:rPr>
                <w:b/>
                <w:bCs/>
                <w:color w:val="auto"/>
              </w:rPr>
              <w:t>24</w:t>
            </w:r>
          </w:p>
        </w:tc>
        <w:tc>
          <w:tcPr>
            <w:tcW w:w="850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15B0C67E" w14:textId="5467AE53" w:rsidR="00AD08DC" w:rsidRPr="00504E4E" w:rsidRDefault="00AD08DC" w:rsidP="00A87856">
            <w:pPr>
              <w:pStyle w:val="Dates"/>
              <w:rPr>
                <w:b/>
                <w:bCs/>
                <w:color w:val="auto"/>
              </w:rPr>
            </w:pPr>
            <w:r w:rsidRPr="00504E4E">
              <w:rPr>
                <w:b/>
                <w:bCs/>
                <w:color w:val="auto"/>
              </w:rPr>
              <w:t>2</w:t>
            </w:r>
            <w:r w:rsidR="00DE7C64" w:rsidRPr="00504E4E">
              <w:rPr>
                <w:b/>
                <w:bCs/>
                <w:color w:val="auto"/>
              </w:rPr>
              <w:t>5</w:t>
            </w:r>
          </w:p>
        </w:tc>
        <w:tc>
          <w:tcPr>
            <w:tcW w:w="849" w:type="pct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39BB9F33" w14:textId="57B41DD5" w:rsidR="00AD08DC" w:rsidRPr="00504E4E" w:rsidRDefault="00AD08DC" w:rsidP="00A87856">
            <w:pPr>
              <w:pStyle w:val="Dates"/>
              <w:rPr>
                <w:b/>
                <w:bCs/>
                <w:color w:val="auto"/>
              </w:rPr>
            </w:pPr>
            <w:r w:rsidRPr="00504E4E">
              <w:rPr>
                <w:b/>
                <w:bCs/>
                <w:color w:val="auto"/>
              </w:rPr>
              <w:t>2</w:t>
            </w:r>
            <w:r w:rsidR="00DE7C64" w:rsidRPr="00504E4E">
              <w:rPr>
                <w:b/>
                <w:bCs/>
                <w:color w:val="auto"/>
              </w:rPr>
              <w:t>6</w:t>
            </w:r>
          </w:p>
        </w:tc>
      </w:tr>
      <w:tr w:rsidR="00504E4E" w14:paraId="0CCCF2D7" w14:textId="77777777" w:rsidTr="00504E4E">
        <w:trPr>
          <w:trHeight w:hRule="exact" w:val="1152"/>
        </w:trPr>
        <w:tc>
          <w:tcPr>
            <w:tcW w:w="818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66B9D1DC" w14:textId="77777777" w:rsidR="00AD08DC" w:rsidRPr="00504E4E" w:rsidRDefault="003E557E" w:rsidP="003E557E">
            <w:pPr>
              <w:pStyle w:val="Dates"/>
              <w:jc w:val="center"/>
              <w:rPr>
                <w:b/>
                <w:bCs/>
                <w:color w:val="auto"/>
              </w:rPr>
            </w:pPr>
            <w:r w:rsidRPr="00504E4E">
              <w:rPr>
                <w:b/>
                <w:bCs/>
                <w:color w:val="auto"/>
              </w:rPr>
              <w:t xml:space="preserve">3p Walking with Jess &amp; Yecenia </w:t>
            </w:r>
          </w:p>
          <w:p w14:paraId="7151A7A1" w14:textId="10DE9028" w:rsidR="00861BE1" w:rsidRDefault="00861BE1" w:rsidP="003E557E">
            <w:pPr>
              <w:pStyle w:val="Dates"/>
              <w:jc w:val="center"/>
            </w:pPr>
            <w:r w:rsidRPr="00504E4E">
              <w:rPr>
                <w:b/>
                <w:bCs/>
                <w:color w:val="auto"/>
              </w:rPr>
              <w:t>4p Mindfulness Breathing</w:t>
            </w:r>
          </w:p>
        </w:tc>
        <w:tc>
          <w:tcPr>
            <w:tcW w:w="818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6498C266" w14:textId="5208A3B9" w:rsidR="00AD08DC" w:rsidRDefault="00504E4E" w:rsidP="00AD08DC">
            <w:pPr>
              <w:pStyle w:val="Dates"/>
              <w:jc w:val="center"/>
            </w:pPr>
            <w:r w:rsidRPr="00504E4E">
              <w:rPr>
                <w:rStyle w:val="agcmg"/>
                <w:b/>
                <w:bCs/>
                <w:color w:val="auto"/>
              </w:rPr>
              <w:t>L</w:t>
            </w:r>
            <w:r w:rsidR="00AD08DC" w:rsidRPr="00504E4E">
              <w:rPr>
                <w:rStyle w:val="agcmg"/>
                <w:b/>
                <w:bCs/>
                <w:color w:val="auto"/>
              </w:rPr>
              <w:t>aundry and Errand Day</w:t>
            </w:r>
          </w:p>
        </w:tc>
        <w:tc>
          <w:tcPr>
            <w:tcW w:w="786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1A9A2229" w14:textId="2826972F" w:rsidR="00767CA6" w:rsidRPr="00504E4E" w:rsidRDefault="00767CA6" w:rsidP="00504E4E">
            <w:pPr>
              <w:jc w:val="center"/>
              <w:rPr>
                <w:b/>
                <w:bCs/>
                <w:color w:val="auto"/>
              </w:rPr>
            </w:pPr>
            <w:r w:rsidRPr="00504E4E">
              <w:rPr>
                <w:b/>
                <w:bCs/>
                <w:color w:val="auto"/>
              </w:rPr>
              <w:t xml:space="preserve">3p </w:t>
            </w:r>
            <w:r w:rsidR="00504E4E" w:rsidRPr="00504E4E">
              <w:rPr>
                <w:b/>
                <w:bCs/>
                <w:color w:val="auto"/>
              </w:rPr>
              <w:t>Nurse Group</w:t>
            </w:r>
          </w:p>
          <w:p w14:paraId="5366A715" w14:textId="651ED7ED" w:rsidR="00AD08DC" w:rsidRDefault="003E557E" w:rsidP="00504E4E">
            <w:pPr>
              <w:jc w:val="center"/>
            </w:pPr>
            <w:r w:rsidRPr="00504E4E">
              <w:rPr>
                <w:b/>
                <w:bCs/>
                <w:color w:val="auto"/>
              </w:rPr>
              <w:t>4:30p Advocacy/ Community Meal</w:t>
            </w:r>
          </w:p>
        </w:tc>
        <w:tc>
          <w:tcPr>
            <w:tcW w:w="87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5036BF70" w14:textId="526FB331" w:rsidR="00504E4E" w:rsidRDefault="00504E4E" w:rsidP="00504E4E">
            <w:pPr>
              <w:pStyle w:val="Dates"/>
              <w:jc w:val="center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12P Arts &amp; Crafts</w:t>
            </w:r>
          </w:p>
          <w:p w14:paraId="1D1E94A5" w14:textId="7E13948C" w:rsidR="00504E4E" w:rsidRPr="00504E4E" w:rsidRDefault="00504E4E" w:rsidP="00504E4E">
            <w:pPr>
              <w:pStyle w:val="Dates"/>
              <w:jc w:val="center"/>
              <w:rPr>
                <w:b/>
                <w:bCs/>
                <w:color w:val="auto"/>
              </w:rPr>
            </w:pPr>
            <w:r w:rsidRPr="00504E4E">
              <w:rPr>
                <w:b/>
                <w:bCs/>
                <w:color w:val="auto"/>
              </w:rPr>
              <w:t>2p BINGO</w:t>
            </w:r>
          </w:p>
          <w:p w14:paraId="2424BD47" w14:textId="05B8AB11" w:rsidR="00504E4E" w:rsidRDefault="00504E4E" w:rsidP="00B8642D">
            <w:pPr>
              <w:pStyle w:val="Dates"/>
              <w:jc w:val="center"/>
            </w:pPr>
          </w:p>
        </w:tc>
        <w:tc>
          <w:tcPr>
            <w:tcW w:w="850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407CB413" w14:textId="51BE0BB7" w:rsidR="00B8642D" w:rsidRPr="00504E4E" w:rsidRDefault="00504E4E" w:rsidP="00B8642D">
            <w:pPr>
              <w:pStyle w:val="Dates"/>
              <w:jc w:val="center"/>
              <w:rPr>
                <w:b/>
                <w:bCs/>
                <w:color w:val="auto"/>
              </w:rPr>
            </w:pPr>
            <w:r w:rsidRPr="00504E4E">
              <w:rPr>
                <w:b/>
                <w:bCs/>
                <w:color w:val="auto"/>
              </w:rPr>
              <w:t>12p Clay Craft</w:t>
            </w:r>
          </w:p>
          <w:p w14:paraId="307E0ECE" w14:textId="47E53DB2" w:rsidR="003E557E" w:rsidRDefault="003E557E" w:rsidP="00B8642D">
            <w:pPr>
              <w:pStyle w:val="Dates"/>
              <w:jc w:val="center"/>
            </w:pPr>
            <w:r w:rsidRPr="00504E4E">
              <w:rPr>
                <w:b/>
                <w:bCs/>
                <w:color w:val="auto"/>
              </w:rPr>
              <w:t>2pm</w:t>
            </w:r>
            <w:r w:rsidR="00B8642D" w:rsidRPr="00504E4E">
              <w:rPr>
                <w:b/>
                <w:bCs/>
                <w:color w:val="auto"/>
              </w:rPr>
              <w:t xml:space="preserve"> </w:t>
            </w:r>
            <w:r w:rsidRPr="00504E4E">
              <w:rPr>
                <w:b/>
                <w:bCs/>
                <w:color w:val="auto"/>
              </w:rPr>
              <w:t>Celebrate September birthdays</w:t>
            </w:r>
            <w:r w:rsidRPr="00504E4E">
              <w:rPr>
                <w:color w:val="auto"/>
              </w:rPr>
              <w:t xml:space="preserve"> </w:t>
            </w:r>
          </w:p>
        </w:tc>
        <w:tc>
          <w:tcPr>
            <w:tcW w:w="849" w:type="pct"/>
            <w:gridSpan w:val="2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7294358D" w14:textId="77777777" w:rsidR="00AD08DC" w:rsidRPr="00504E4E" w:rsidRDefault="00301BD0" w:rsidP="003E557E">
            <w:pPr>
              <w:pStyle w:val="Dates"/>
              <w:jc w:val="center"/>
              <w:rPr>
                <w:b/>
                <w:bCs/>
                <w:color w:val="auto"/>
              </w:rPr>
            </w:pPr>
            <w:r w:rsidRPr="00504E4E">
              <w:rPr>
                <w:b/>
                <w:bCs/>
                <w:color w:val="auto"/>
              </w:rPr>
              <w:t xml:space="preserve">11a-3p Get </w:t>
            </w:r>
            <w:r w:rsidR="003E557E" w:rsidRPr="00504E4E">
              <w:rPr>
                <w:b/>
                <w:bCs/>
                <w:color w:val="auto"/>
              </w:rPr>
              <w:t>Stuff done with Henry</w:t>
            </w:r>
          </w:p>
          <w:p w14:paraId="6F0ACFA5" w14:textId="7951CB6A" w:rsidR="00504E4E" w:rsidRDefault="00504E4E" w:rsidP="003E557E">
            <w:pPr>
              <w:pStyle w:val="Dates"/>
              <w:jc w:val="center"/>
            </w:pPr>
            <w:r w:rsidRPr="00504E4E">
              <w:rPr>
                <w:b/>
                <w:bCs/>
                <w:color w:val="auto"/>
              </w:rPr>
              <w:t>12p Movie Day</w:t>
            </w:r>
          </w:p>
        </w:tc>
      </w:tr>
      <w:tr w:rsidR="00504E4E" w14:paraId="56840653" w14:textId="77777777" w:rsidTr="00504E4E">
        <w:tc>
          <w:tcPr>
            <w:tcW w:w="818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2545F7D" w14:textId="18E066B7" w:rsidR="00AD08DC" w:rsidRPr="00504E4E" w:rsidRDefault="00AD08DC" w:rsidP="00A87856">
            <w:pPr>
              <w:pStyle w:val="Dates"/>
              <w:rPr>
                <w:b/>
                <w:bCs/>
                <w:color w:val="auto"/>
              </w:rPr>
            </w:pPr>
            <w:r w:rsidRPr="00504E4E">
              <w:rPr>
                <w:b/>
                <w:bCs/>
                <w:color w:val="auto"/>
              </w:rPr>
              <w:t>2</w:t>
            </w:r>
            <w:r w:rsidR="00DE7C64" w:rsidRPr="00504E4E">
              <w:rPr>
                <w:b/>
                <w:bCs/>
                <w:color w:val="auto"/>
              </w:rPr>
              <w:t>8</w:t>
            </w:r>
          </w:p>
        </w:tc>
        <w:tc>
          <w:tcPr>
            <w:tcW w:w="818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9DFFEA0" w14:textId="3E385B02" w:rsidR="00AD08DC" w:rsidRPr="00504E4E" w:rsidRDefault="00AD08DC" w:rsidP="00A87856">
            <w:pPr>
              <w:pStyle w:val="Dates"/>
              <w:rPr>
                <w:b/>
                <w:bCs/>
                <w:color w:val="auto"/>
              </w:rPr>
            </w:pPr>
            <w:r w:rsidRPr="00504E4E">
              <w:rPr>
                <w:b/>
                <w:bCs/>
                <w:color w:val="auto"/>
              </w:rPr>
              <w:t>2</w:t>
            </w:r>
            <w:r w:rsidR="00DE7C64" w:rsidRPr="00504E4E">
              <w:rPr>
                <w:b/>
                <w:bCs/>
                <w:color w:val="auto"/>
              </w:rPr>
              <w:t>9</w:t>
            </w:r>
          </w:p>
        </w:tc>
        <w:tc>
          <w:tcPr>
            <w:tcW w:w="786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1380D27" w14:textId="0DFEAB69" w:rsidR="00AD08DC" w:rsidRPr="00504E4E" w:rsidRDefault="00DE7C64" w:rsidP="00A87856">
            <w:pPr>
              <w:pStyle w:val="Dates"/>
              <w:rPr>
                <w:b/>
                <w:bCs/>
                <w:color w:val="auto"/>
              </w:rPr>
            </w:pPr>
            <w:r w:rsidRPr="00504E4E">
              <w:rPr>
                <w:b/>
                <w:bCs/>
                <w:color w:val="auto"/>
              </w:rPr>
              <w:t>30</w:t>
            </w:r>
          </w:p>
        </w:tc>
        <w:tc>
          <w:tcPr>
            <w:tcW w:w="87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E5D6084" w14:textId="17ACF061" w:rsidR="00AD08DC" w:rsidRDefault="00AD08DC" w:rsidP="00A87856">
            <w:pPr>
              <w:pStyle w:val="Dates"/>
            </w:pPr>
          </w:p>
        </w:tc>
        <w:tc>
          <w:tcPr>
            <w:tcW w:w="850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F4C8F80" w14:textId="598BCB42" w:rsidR="00AD08DC" w:rsidRDefault="00AD08DC" w:rsidP="00A87856">
            <w:pPr>
              <w:pStyle w:val="Dates"/>
            </w:pPr>
          </w:p>
        </w:tc>
        <w:tc>
          <w:tcPr>
            <w:tcW w:w="849" w:type="pct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72A22C0" w14:textId="161E3E39" w:rsidR="00AD08DC" w:rsidRDefault="00AD08DC" w:rsidP="00A87856">
            <w:pPr>
              <w:pStyle w:val="Dates"/>
            </w:pPr>
          </w:p>
        </w:tc>
      </w:tr>
      <w:tr w:rsidR="00504E4E" w14:paraId="6DD49DE3" w14:textId="77777777" w:rsidTr="00504E4E">
        <w:trPr>
          <w:trHeight w:hRule="exact" w:val="1017"/>
        </w:trPr>
        <w:tc>
          <w:tcPr>
            <w:tcW w:w="818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A41862F" w14:textId="20598A40" w:rsidR="00504E4E" w:rsidRDefault="00504E4E" w:rsidP="00504E4E">
            <w:pPr>
              <w:jc w:val="center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12:30p -2:30</w:t>
            </w:r>
          </w:p>
          <w:p w14:paraId="26196E3A" w14:textId="415DAC85" w:rsidR="00504E4E" w:rsidRDefault="00504E4E" w:rsidP="00504E4E">
            <w:pPr>
              <w:jc w:val="center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Life Center Stage</w:t>
            </w:r>
          </w:p>
          <w:p w14:paraId="182350D9" w14:textId="645EF749" w:rsidR="003E557E" w:rsidRPr="00504E4E" w:rsidRDefault="003E557E" w:rsidP="00504E4E">
            <w:pPr>
              <w:jc w:val="center"/>
              <w:rPr>
                <w:b/>
                <w:bCs/>
                <w:color w:val="auto"/>
              </w:rPr>
            </w:pPr>
            <w:r w:rsidRPr="00504E4E">
              <w:rPr>
                <w:b/>
                <w:bCs/>
                <w:color w:val="auto"/>
              </w:rPr>
              <w:t>6-7p</w:t>
            </w:r>
            <w:r w:rsidR="00504E4E">
              <w:rPr>
                <w:b/>
                <w:bCs/>
                <w:color w:val="auto"/>
              </w:rPr>
              <w:t xml:space="preserve"> </w:t>
            </w:r>
            <w:r w:rsidRPr="00504E4E">
              <w:rPr>
                <w:b/>
                <w:bCs/>
                <w:color w:val="auto"/>
              </w:rPr>
              <w:t>All Recovery Mtg</w:t>
            </w:r>
          </w:p>
        </w:tc>
        <w:tc>
          <w:tcPr>
            <w:tcW w:w="818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DE15606" w14:textId="4972F706" w:rsidR="00AD08DC" w:rsidRDefault="00504E4E" w:rsidP="00AD08DC">
            <w:pPr>
              <w:pStyle w:val="Dates"/>
              <w:jc w:val="center"/>
            </w:pPr>
            <w:r w:rsidRPr="00504E4E">
              <w:rPr>
                <w:rStyle w:val="agcmg"/>
                <w:b/>
                <w:bCs/>
                <w:color w:val="auto"/>
              </w:rPr>
              <w:t>L</w:t>
            </w:r>
            <w:r w:rsidR="00AD08DC" w:rsidRPr="00504E4E">
              <w:rPr>
                <w:rStyle w:val="agcmg"/>
                <w:b/>
                <w:bCs/>
                <w:color w:val="auto"/>
              </w:rPr>
              <w:t>aundry and Errand Day</w:t>
            </w:r>
          </w:p>
        </w:tc>
        <w:tc>
          <w:tcPr>
            <w:tcW w:w="786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4909612" w14:textId="77777777" w:rsidR="00504E4E" w:rsidRDefault="00504E4E" w:rsidP="00504E4E">
            <w:pPr>
              <w:jc w:val="center"/>
              <w:rPr>
                <w:b/>
                <w:bCs/>
                <w:color w:val="auto"/>
              </w:rPr>
            </w:pPr>
            <w:r w:rsidRPr="00504E4E">
              <w:rPr>
                <w:b/>
                <w:bCs/>
                <w:color w:val="auto"/>
              </w:rPr>
              <w:t>3p Healthy Living Grou</w:t>
            </w:r>
            <w:r w:rsidRPr="00504E4E">
              <w:rPr>
                <w:b/>
                <w:bCs/>
                <w:color w:val="auto"/>
              </w:rPr>
              <w:t>p</w:t>
            </w:r>
          </w:p>
          <w:p w14:paraId="68ADD8B4" w14:textId="79D9FE76" w:rsidR="00AD08DC" w:rsidRPr="00504E4E" w:rsidRDefault="003E557E" w:rsidP="00504E4E">
            <w:pPr>
              <w:jc w:val="center"/>
              <w:rPr>
                <w:b/>
                <w:bCs/>
              </w:rPr>
            </w:pPr>
            <w:r w:rsidRPr="00504E4E">
              <w:rPr>
                <w:b/>
                <w:bCs/>
                <w:color w:val="auto"/>
              </w:rPr>
              <w:t>4:30pAdvocacy/ Community Meal</w:t>
            </w:r>
          </w:p>
        </w:tc>
        <w:tc>
          <w:tcPr>
            <w:tcW w:w="87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05F57E4" w14:textId="4AE4B310" w:rsidR="00AD08DC" w:rsidRDefault="00AD08DC" w:rsidP="00CE2D21">
            <w:pPr>
              <w:pStyle w:val="Dates"/>
            </w:pPr>
          </w:p>
        </w:tc>
        <w:tc>
          <w:tcPr>
            <w:tcW w:w="850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4BBB241" w14:textId="2419C5D5" w:rsidR="00AD08DC" w:rsidRDefault="00AD08DC" w:rsidP="00AD08DC">
            <w:pPr>
              <w:pStyle w:val="cvgsua"/>
              <w:spacing w:line="435" w:lineRule="atLeast"/>
            </w:pPr>
          </w:p>
        </w:tc>
        <w:tc>
          <w:tcPr>
            <w:tcW w:w="849" w:type="pct"/>
            <w:gridSpan w:val="2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FB214CB" w14:textId="73BACC3F" w:rsidR="00AD08DC" w:rsidRDefault="00AD08DC" w:rsidP="00CE2D21">
            <w:pPr>
              <w:pStyle w:val="Dates"/>
            </w:pPr>
          </w:p>
        </w:tc>
      </w:tr>
      <w:tr w:rsidR="00504E4E" w14:paraId="2F8018EB" w14:textId="77777777" w:rsidTr="00504E4E">
        <w:tc>
          <w:tcPr>
            <w:tcW w:w="818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4CC229D5" w14:textId="77777777" w:rsidR="00AD08DC" w:rsidRDefault="00AD08DC" w:rsidP="00CE2D21">
            <w:pPr>
              <w:pStyle w:val="Dates"/>
            </w:pPr>
          </w:p>
        </w:tc>
        <w:tc>
          <w:tcPr>
            <w:tcW w:w="818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4FCBB622" w14:textId="77777777" w:rsidR="00AD08DC" w:rsidRDefault="00AD08DC" w:rsidP="00CE2D21">
            <w:pPr>
              <w:pStyle w:val="Dates"/>
            </w:pPr>
          </w:p>
        </w:tc>
        <w:tc>
          <w:tcPr>
            <w:tcW w:w="786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55170374" w14:textId="77777777" w:rsidR="00AD08DC" w:rsidRDefault="00AD08DC" w:rsidP="00CE2D21">
            <w:pPr>
              <w:pStyle w:val="Dates"/>
            </w:pPr>
          </w:p>
        </w:tc>
        <w:tc>
          <w:tcPr>
            <w:tcW w:w="87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6EEC4F75" w14:textId="77777777" w:rsidR="00AD08DC" w:rsidRDefault="00AD08DC" w:rsidP="00CE2D21">
            <w:pPr>
              <w:pStyle w:val="Dates"/>
            </w:pPr>
          </w:p>
        </w:tc>
        <w:tc>
          <w:tcPr>
            <w:tcW w:w="850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7AB11EEE" w14:textId="77777777" w:rsidR="00AD08DC" w:rsidRDefault="00AD08DC" w:rsidP="00CE2D21">
            <w:pPr>
              <w:pStyle w:val="Dates"/>
            </w:pPr>
          </w:p>
        </w:tc>
        <w:tc>
          <w:tcPr>
            <w:tcW w:w="849" w:type="pct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77FC9229" w14:textId="0EBE6582" w:rsidR="00AD08DC" w:rsidRDefault="00AD08DC" w:rsidP="00CE2D21">
            <w:pPr>
              <w:pStyle w:val="Dates"/>
            </w:pPr>
          </w:p>
        </w:tc>
      </w:tr>
      <w:tr w:rsidR="00504E4E" w14:paraId="7BBC73E9" w14:textId="77777777" w:rsidTr="00504E4E">
        <w:trPr>
          <w:trHeight w:hRule="exact" w:val="80"/>
        </w:trPr>
        <w:tc>
          <w:tcPr>
            <w:tcW w:w="818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637E6CBC" w14:textId="77777777" w:rsidR="00AD08DC" w:rsidRDefault="00AD08DC" w:rsidP="00CC126F">
            <w:pPr>
              <w:pStyle w:val="Dates"/>
            </w:pPr>
          </w:p>
        </w:tc>
        <w:tc>
          <w:tcPr>
            <w:tcW w:w="818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041E5CF7" w14:textId="77777777" w:rsidR="00AD08DC" w:rsidRDefault="00AD08DC" w:rsidP="00CC126F">
            <w:pPr>
              <w:pStyle w:val="Dates"/>
            </w:pPr>
          </w:p>
        </w:tc>
        <w:tc>
          <w:tcPr>
            <w:tcW w:w="786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1BE11C17" w14:textId="77777777" w:rsidR="00AD08DC" w:rsidRDefault="00AD08DC" w:rsidP="00CC126F">
            <w:pPr>
              <w:pStyle w:val="Dates"/>
            </w:pPr>
          </w:p>
        </w:tc>
        <w:tc>
          <w:tcPr>
            <w:tcW w:w="87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25FF6637" w14:textId="77777777" w:rsidR="00AD08DC" w:rsidRDefault="00AD08DC" w:rsidP="00CC126F">
            <w:pPr>
              <w:pStyle w:val="Dates"/>
            </w:pPr>
          </w:p>
        </w:tc>
        <w:tc>
          <w:tcPr>
            <w:tcW w:w="850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520106E0" w14:textId="77777777" w:rsidR="00AD08DC" w:rsidRDefault="00AD08DC" w:rsidP="00CC126F">
            <w:pPr>
              <w:pStyle w:val="Dates"/>
            </w:pPr>
          </w:p>
        </w:tc>
        <w:tc>
          <w:tcPr>
            <w:tcW w:w="849" w:type="pct"/>
            <w:gridSpan w:val="2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0C719060" w14:textId="519048EB" w:rsidR="00AD08DC" w:rsidRDefault="00AD08DC" w:rsidP="00CC126F">
            <w:pPr>
              <w:pStyle w:val="Dates"/>
            </w:pPr>
          </w:p>
        </w:tc>
      </w:tr>
      <w:tr w:rsidR="00AD08DC" w14:paraId="64B66C97" w14:textId="77777777" w:rsidTr="00504E4E">
        <w:trPr>
          <w:gridAfter w:val="1"/>
          <w:wAfter w:w="566" w:type="pct"/>
          <w:trHeight w:hRule="exact" w:val="191"/>
        </w:trPr>
        <w:tc>
          <w:tcPr>
            <w:tcW w:w="1636" w:type="pct"/>
            <w:gridSpan w:val="2"/>
            <w:tcBorders>
              <w:top w:val="single" w:sz="8" w:space="0" w:color="BFBFBF" w:themeColor="background1" w:themeShade="BF"/>
            </w:tcBorders>
          </w:tcPr>
          <w:p w14:paraId="2B4039D3" w14:textId="2786A238" w:rsidR="00AD08DC" w:rsidRDefault="00AD08DC" w:rsidP="009F5B59"/>
        </w:tc>
        <w:tc>
          <w:tcPr>
            <w:tcW w:w="1778" w:type="pct"/>
            <w:gridSpan w:val="4"/>
            <w:tcBorders>
              <w:top w:val="single" w:sz="8" w:space="0" w:color="BFBFBF" w:themeColor="background1" w:themeShade="BF"/>
            </w:tcBorders>
          </w:tcPr>
          <w:p w14:paraId="59F71FEE" w14:textId="77777777" w:rsidR="00AD08DC" w:rsidRDefault="00AD08DC" w:rsidP="009F5B59"/>
        </w:tc>
        <w:tc>
          <w:tcPr>
            <w:tcW w:w="1021" w:type="pct"/>
            <w:gridSpan w:val="2"/>
            <w:tcBorders>
              <w:top w:val="single" w:sz="8" w:space="0" w:color="BFBFBF" w:themeColor="background1" w:themeShade="BF"/>
            </w:tcBorders>
          </w:tcPr>
          <w:p w14:paraId="7890C3DA" w14:textId="1CF2223F" w:rsidR="00AD08DC" w:rsidRDefault="00AD08DC" w:rsidP="009F5B59"/>
        </w:tc>
      </w:tr>
      <w:tr w:rsidR="00AD08DC" w14:paraId="40B59F68" w14:textId="77777777" w:rsidTr="00504E4E">
        <w:trPr>
          <w:gridAfter w:val="1"/>
          <w:wAfter w:w="566" w:type="pct"/>
          <w:trHeight w:hRule="exact" w:val="2214"/>
        </w:trPr>
        <w:tc>
          <w:tcPr>
            <w:tcW w:w="1636" w:type="pct"/>
            <w:gridSpan w:val="2"/>
          </w:tcPr>
          <w:p w14:paraId="65F04C96" w14:textId="29EEFA9D" w:rsidR="00AD08DC" w:rsidRDefault="00DE7C64" w:rsidP="00DE7C64">
            <w:pPr>
              <w:pStyle w:val="cvgsua"/>
              <w:spacing w:line="555" w:lineRule="atLeast"/>
            </w:pPr>
            <w:r>
              <w:rPr>
                <w:noProof/>
                <w:color w:val="7030A0"/>
              </w:rPr>
              <w:drawing>
                <wp:anchor distT="0" distB="0" distL="114300" distR="114300" simplePos="0" relativeHeight="251658240" behindDoc="1" locked="0" layoutInCell="1" allowOverlap="1" wp14:anchorId="4DD96374" wp14:editId="202B85AC">
                  <wp:simplePos x="0" y="0"/>
                  <wp:positionH relativeFrom="column">
                    <wp:posOffset>-1905</wp:posOffset>
                  </wp:positionH>
                  <wp:positionV relativeFrom="paragraph">
                    <wp:posOffset>3175</wp:posOffset>
                  </wp:positionV>
                  <wp:extent cx="1563538" cy="55245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r:link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3538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37" w:type="pct"/>
            <w:gridSpan w:val="3"/>
          </w:tcPr>
          <w:p w14:paraId="0321167F" w14:textId="47C8A0A3" w:rsidR="00DE7C64" w:rsidRPr="00504E4E" w:rsidRDefault="00DE7C64" w:rsidP="00DE7C64">
            <w:pPr>
              <w:rPr>
                <w:rStyle w:val="agcmg"/>
                <w:b/>
                <w:bCs/>
                <w:caps/>
                <w:color w:val="auto"/>
                <w:spacing w:val="-10"/>
                <w:sz w:val="22"/>
                <w:szCs w:val="22"/>
              </w:rPr>
            </w:pPr>
            <w:r w:rsidRPr="00504E4E">
              <w:rPr>
                <w:rStyle w:val="agcmg"/>
                <w:b/>
                <w:bCs/>
                <w:caps/>
                <w:color w:val="auto"/>
                <w:spacing w:val="-10"/>
                <w:sz w:val="22"/>
                <w:szCs w:val="22"/>
              </w:rPr>
              <w:t xml:space="preserve">ADDRESS: </w:t>
            </w:r>
          </w:p>
          <w:p w14:paraId="2768AB4E" w14:textId="77777777" w:rsidR="00DE7C64" w:rsidRPr="00504E4E" w:rsidRDefault="00DE7C64" w:rsidP="00DE7C64">
            <w:pPr>
              <w:rPr>
                <w:rStyle w:val="agcmg"/>
                <w:b/>
                <w:bCs/>
                <w:caps/>
                <w:color w:val="auto"/>
                <w:spacing w:val="-10"/>
                <w:sz w:val="22"/>
                <w:szCs w:val="22"/>
              </w:rPr>
            </w:pPr>
            <w:r w:rsidRPr="00504E4E">
              <w:rPr>
                <w:rStyle w:val="agcmg"/>
                <w:b/>
                <w:bCs/>
                <w:caps/>
                <w:color w:val="auto"/>
                <w:spacing w:val="-10"/>
                <w:sz w:val="22"/>
                <w:szCs w:val="22"/>
              </w:rPr>
              <w:t>90 e hALSEY rD, sUITE 385</w:t>
            </w:r>
          </w:p>
          <w:p w14:paraId="75808668" w14:textId="77777777" w:rsidR="00DE7C64" w:rsidRPr="00504E4E" w:rsidRDefault="00DE7C64" w:rsidP="00DE7C64">
            <w:pPr>
              <w:rPr>
                <w:rStyle w:val="agcmg"/>
                <w:b/>
                <w:bCs/>
                <w:caps/>
                <w:color w:val="auto"/>
                <w:spacing w:val="-10"/>
                <w:sz w:val="22"/>
                <w:szCs w:val="22"/>
              </w:rPr>
            </w:pPr>
            <w:r w:rsidRPr="00504E4E">
              <w:rPr>
                <w:rStyle w:val="agcmg"/>
                <w:b/>
                <w:bCs/>
                <w:caps/>
                <w:color w:val="auto"/>
                <w:spacing w:val="-10"/>
                <w:sz w:val="22"/>
                <w:szCs w:val="22"/>
              </w:rPr>
              <w:t>pARSIPPANY, nj 07054</w:t>
            </w:r>
          </w:p>
          <w:p w14:paraId="5EB14807" w14:textId="77777777" w:rsidR="00DE7C64" w:rsidRPr="00504E4E" w:rsidRDefault="00DE7C64" w:rsidP="00DE7C64">
            <w:pPr>
              <w:rPr>
                <w:rStyle w:val="agcmg"/>
                <w:b/>
                <w:bCs/>
                <w:caps/>
                <w:color w:val="auto"/>
                <w:spacing w:val="-10"/>
                <w:sz w:val="22"/>
                <w:szCs w:val="22"/>
              </w:rPr>
            </w:pPr>
          </w:p>
          <w:p w14:paraId="5225254F" w14:textId="640422F4" w:rsidR="00DE7C64" w:rsidRPr="00504E4E" w:rsidRDefault="00DE7C64" w:rsidP="00DE7C64">
            <w:pPr>
              <w:rPr>
                <w:rStyle w:val="agcmg"/>
                <w:b/>
                <w:bCs/>
                <w:caps/>
                <w:color w:val="auto"/>
                <w:spacing w:val="-10"/>
                <w:sz w:val="22"/>
                <w:szCs w:val="22"/>
              </w:rPr>
            </w:pPr>
            <w:r w:rsidRPr="00504E4E">
              <w:rPr>
                <w:rStyle w:val="agcmg"/>
                <w:b/>
                <w:bCs/>
                <w:caps/>
                <w:color w:val="auto"/>
                <w:spacing w:val="-10"/>
                <w:sz w:val="22"/>
                <w:szCs w:val="22"/>
              </w:rPr>
              <w:t xml:space="preserve">pHONE NUMBER: </w:t>
            </w:r>
          </w:p>
          <w:p w14:paraId="76152FB2" w14:textId="77777777" w:rsidR="00DE7C64" w:rsidRPr="00504E4E" w:rsidRDefault="00DE7C64" w:rsidP="00DE7C64">
            <w:pPr>
              <w:rPr>
                <w:rStyle w:val="agcmg"/>
                <w:b/>
                <w:bCs/>
                <w:caps/>
                <w:color w:val="auto"/>
                <w:spacing w:val="-10"/>
                <w:sz w:val="22"/>
                <w:szCs w:val="22"/>
              </w:rPr>
            </w:pPr>
            <w:r w:rsidRPr="00504E4E">
              <w:rPr>
                <w:rStyle w:val="agcmg"/>
                <w:b/>
                <w:bCs/>
                <w:caps/>
                <w:color w:val="auto"/>
                <w:spacing w:val="-10"/>
                <w:sz w:val="22"/>
                <w:szCs w:val="22"/>
              </w:rPr>
              <w:t>862-946-6562</w:t>
            </w:r>
          </w:p>
          <w:p w14:paraId="5D2B87A9" w14:textId="4193B2C2" w:rsidR="00AD08DC" w:rsidRPr="00E521C7" w:rsidRDefault="00AD08DC" w:rsidP="00E521C7"/>
        </w:tc>
        <w:tc>
          <w:tcPr>
            <w:tcW w:w="1061" w:type="pct"/>
            <w:gridSpan w:val="3"/>
          </w:tcPr>
          <w:p w14:paraId="5A3DA2AD" w14:textId="603A8465" w:rsidR="00DE7C64" w:rsidRPr="00504E4E" w:rsidRDefault="00504E4E" w:rsidP="00DE7C64">
            <w:pPr>
              <w:pStyle w:val="Heading2"/>
              <w:rPr>
                <w:color w:val="auto"/>
              </w:rPr>
            </w:pPr>
            <w:r>
              <w:rPr>
                <w:noProof/>
              </w:rPr>
              <w:drawing>
                <wp:anchor distT="0" distB="0" distL="114300" distR="114300" simplePos="0" relativeHeight="251662336" behindDoc="0" locked="0" layoutInCell="1" allowOverlap="1" wp14:anchorId="4360F253" wp14:editId="28B2AE4E">
                  <wp:simplePos x="0" y="0"/>
                  <wp:positionH relativeFrom="column">
                    <wp:posOffset>1934845</wp:posOffset>
                  </wp:positionH>
                  <wp:positionV relativeFrom="paragraph">
                    <wp:posOffset>7620</wp:posOffset>
                  </wp:positionV>
                  <wp:extent cx="1238250" cy="1238250"/>
                  <wp:effectExtent l="0" t="0" r="0" b="0"/>
                  <wp:wrapNone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0" cy="12382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E7C64" w:rsidRPr="00504E4E">
              <w:rPr>
                <w:color w:val="auto"/>
              </w:rPr>
              <w:t>HOURS:</w:t>
            </w:r>
          </w:p>
          <w:p w14:paraId="0996BDC3" w14:textId="3FF06C78" w:rsidR="00DE7C64" w:rsidRPr="00504E4E" w:rsidRDefault="003E557E" w:rsidP="00DE7C64">
            <w:pPr>
              <w:rPr>
                <w:b/>
                <w:bCs/>
                <w:color w:val="auto"/>
              </w:rPr>
            </w:pPr>
            <w:r w:rsidRPr="00504E4E">
              <w:rPr>
                <w:b/>
                <w:bCs/>
                <w:color w:val="auto"/>
              </w:rPr>
              <w:t>MON:</w:t>
            </w:r>
            <w:r w:rsidR="00DE7C64" w:rsidRPr="00504E4E">
              <w:rPr>
                <w:b/>
                <w:bCs/>
                <w:color w:val="auto"/>
              </w:rPr>
              <w:t xml:space="preserve"> 2PM -8PM</w:t>
            </w:r>
          </w:p>
          <w:p w14:paraId="76FA9F6E" w14:textId="7B76EB8F" w:rsidR="00DE7C64" w:rsidRPr="00504E4E" w:rsidRDefault="003E557E" w:rsidP="00DE7C64">
            <w:pPr>
              <w:rPr>
                <w:b/>
                <w:bCs/>
                <w:color w:val="auto"/>
              </w:rPr>
            </w:pPr>
            <w:r w:rsidRPr="00504E4E">
              <w:rPr>
                <w:b/>
                <w:bCs/>
                <w:color w:val="auto"/>
              </w:rPr>
              <w:t>TUES:</w:t>
            </w:r>
            <w:r w:rsidR="00DE7C64" w:rsidRPr="00504E4E">
              <w:rPr>
                <w:b/>
                <w:bCs/>
                <w:color w:val="auto"/>
              </w:rPr>
              <w:t xml:space="preserve"> BY APPOINTMENT</w:t>
            </w:r>
          </w:p>
          <w:p w14:paraId="07C324A4" w14:textId="732F8092" w:rsidR="00DE7C64" w:rsidRPr="00504E4E" w:rsidRDefault="003E557E" w:rsidP="00DE7C64">
            <w:pPr>
              <w:rPr>
                <w:b/>
                <w:bCs/>
                <w:color w:val="auto"/>
              </w:rPr>
            </w:pPr>
            <w:r w:rsidRPr="00504E4E">
              <w:rPr>
                <w:b/>
                <w:bCs/>
                <w:color w:val="auto"/>
              </w:rPr>
              <w:t>WEDS:</w:t>
            </w:r>
            <w:r w:rsidR="00DE7C64" w:rsidRPr="00504E4E">
              <w:rPr>
                <w:b/>
                <w:bCs/>
                <w:color w:val="auto"/>
              </w:rPr>
              <w:t xml:space="preserve"> 2PM – 8PM</w:t>
            </w:r>
          </w:p>
          <w:p w14:paraId="64616DC9" w14:textId="41F9D083" w:rsidR="00DE7C64" w:rsidRPr="00504E4E" w:rsidRDefault="003E557E" w:rsidP="00DE7C64">
            <w:pPr>
              <w:rPr>
                <w:b/>
                <w:bCs/>
                <w:color w:val="auto"/>
              </w:rPr>
            </w:pPr>
            <w:r w:rsidRPr="00504E4E">
              <w:rPr>
                <w:b/>
                <w:bCs/>
                <w:color w:val="auto"/>
              </w:rPr>
              <w:t>THURS:</w:t>
            </w:r>
            <w:r w:rsidR="00DE7C64" w:rsidRPr="00504E4E">
              <w:rPr>
                <w:b/>
                <w:bCs/>
                <w:color w:val="auto"/>
              </w:rPr>
              <w:t xml:space="preserve"> 11AM – 5PM </w:t>
            </w:r>
          </w:p>
          <w:p w14:paraId="08BD996E" w14:textId="761E606F" w:rsidR="00DE7C64" w:rsidRPr="00504E4E" w:rsidRDefault="003E557E" w:rsidP="00DE7C64">
            <w:pPr>
              <w:rPr>
                <w:b/>
                <w:bCs/>
                <w:color w:val="auto"/>
              </w:rPr>
            </w:pPr>
            <w:r w:rsidRPr="00504E4E">
              <w:rPr>
                <w:b/>
                <w:bCs/>
                <w:color w:val="auto"/>
              </w:rPr>
              <w:t>FRI:</w:t>
            </w:r>
            <w:r w:rsidR="00DE7C64" w:rsidRPr="00504E4E">
              <w:rPr>
                <w:b/>
                <w:bCs/>
                <w:color w:val="auto"/>
              </w:rPr>
              <w:t xml:space="preserve"> 11AM – 5PM</w:t>
            </w:r>
          </w:p>
          <w:p w14:paraId="2554C927" w14:textId="52712D20" w:rsidR="00AD08DC" w:rsidRDefault="003E557E" w:rsidP="00DE7C64">
            <w:r w:rsidRPr="00504E4E">
              <w:rPr>
                <w:b/>
                <w:bCs/>
                <w:color w:val="auto"/>
              </w:rPr>
              <w:t>SAT:</w:t>
            </w:r>
            <w:r w:rsidR="00DE7C64" w:rsidRPr="00504E4E">
              <w:rPr>
                <w:b/>
                <w:bCs/>
                <w:color w:val="auto"/>
              </w:rPr>
              <w:t xml:space="preserve"> 9AM -3PM</w:t>
            </w:r>
          </w:p>
        </w:tc>
      </w:tr>
    </w:tbl>
    <w:p w14:paraId="12B12224" w14:textId="48AB191A" w:rsidR="00EB29B2" w:rsidRDefault="00EB29B2"/>
    <w:p w14:paraId="15926B7B" w14:textId="67DA9C4D" w:rsidR="00053E1F" w:rsidRDefault="00504E4E" w:rsidP="00301BD0">
      <w:pPr>
        <w:jc w:val="center"/>
        <w:rPr>
          <w:rFonts w:ascii="MS Reference Sans Serif" w:hAnsi="MS Reference Sans Serif"/>
          <w:sz w:val="24"/>
          <w:szCs w:val="24"/>
        </w:rPr>
      </w:pPr>
      <w:r>
        <w:rPr>
          <w:rFonts w:ascii="MS Reference Sans Serif" w:hAnsi="MS Reference Sans Serif"/>
          <w:noProof/>
          <w:sz w:val="24"/>
          <w:szCs w:val="24"/>
        </w:rPr>
        <w:drawing>
          <wp:anchor distT="0" distB="0" distL="114300" distR="114300" simplePos="0" relativeHeight="251661312" behindDoc="1" locked="0" layoutInCell="1" allowOverlap="1" wp14:anchorId="7B88DF3F" wp14:editId="751BD1A0">
            <wp:simplePos x="0" y="0"/>
            <wp:positionH relativeFrom="margin">
              <wp:align>center</wp:align>
            </wp:positionH>
            <wp:positionV relativeFrom="paragraph">
              <wp:posOffset>27940</wp:posOffset>
            </wp:positionV>
            <wp:extent cx="8239125" cy="7058025"/>
            <wp:effectExtent l="0" t="0" r="9525" b="9525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39125" cy="7058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4156009" w14:textId="0698A99F" w:rsidR="00301BD0" w:rsidRPr="00301BD0" w:rsidRDefault="00301BD0" w:rsidP="00301BD0">
      <w:pPr>
        <w:rPr>
          <w:rFonts w:ascii="MS Reference Sans Serif" w:hAnsi="MS Reference Sans Serif"/>
          <w:sz w:val="24"/>
          <w:szCs w:val="24"/>
        </w:rPr>
      </w:pPr>
    </w:p>
    <w:p w14:paraId="1BDD9805" w14:textId="2D9A93B1" w:rsidR="00301BD0" w:rsidRPr="00301BD0" w:rsidRDefault="00301BD0" w:rsidP="00301BD0">
      <w:pPr>
        <w:rPr>
          <w:rFonts w:ascii="MS Reference Sans Serif" w:hAnsi="MS Reference Sans Serif"/>
          <w:sz w:val="24"/>
          <w:szCs w:val="24"/>
        </w:rPr>
      </w:pPr>
    </w:p>
    <w:p w14:paraId="54B37AB4" w14:textId="77777777" w:rsidR="00301BD0" w:rsidRPr="00301BD0" w:rsidRDefault="00301BD0" w:rsidP="00301BD0">
      <w:pPr>
        <w:rPr>
          <w:rFonts w:ascii="MS Reference Sans Serif" w:hAnsi="MS Reference Sans Serif"/>
          <w:sz w:val="24"/>
          <w:szCs w:val="24"/>
        </w:rPr>
      </w:pPr>
    </w:p>
    <w:p w14:paraId="6C713C5C" w14:textId="250E9BC3" w:rsidR="00301BD0" w:rsidRPr="00504E4E" w:rsidRDefault="00301BD0" w:rsidP="00301BD0">
      <w:pPr>
        <w:tabs>
          <w:tab w:val="left" w:pos="1680"/>
        </w:tabs>
        <w:jc w:val="center"/>
        <w:rPr>
          <w:rFonts w:ascii="MS Reference Sans Serif" w:hAnsi="MS Reference Sans Serif"/>
          <w:b/>
          <w:bCs/>
          <w:color w:val="auto"/>
          <w:sz w:val="44"/>
          <w:szCs w:val="44"/>
        </w:rPr>
      </w:pPr>
      <w:r w:rsidRPr="00504E4E">
        <w:rPr>
          <w:rFonts w:ascii="MS Reference Sans Serif" w:hAnsi="MS Reference Sans Serif"/>
          <w:b/>
          <w:bCs/>
          <w:color w:val="auto"/>
          <w:sz w:val="44"/>
          <w:szCs w:val="44"/>
        </w:rPr>
        <w:t>The Gathering Place</w:t>
      </w:r>
    </w:p>
    <w:p w14:paraId="46431ED5" w14:textId="331FAB6E" w:rsidR="00301BD0" w:rsidRPr="00504E4E" w:rsidRDefault="00301BD0" w:rsidP="00301BD0">
      <w:pPr>
        <w:tabs>
          <w:tab w:val="left" w:pos="1680"/>
        </w:tabs>
        <w:jc w:val="center"/>
        <w:rPr>
          <w:rFonts w:ascii="MS Reference Sans Serif" w:hAnsi="MS Reference Sans Serif"/>
          <w:b/>
          <w:bCs/>
          <w:color w:val="auto"/>
          <w:sz w:val="44"/>
          <w:szCs w:val="44"/>
        </w:rPr>
      </w:pPr>
      <w:r w:rsidRPr="00504E4E">
        <w:rPr>
          <w:rFonts w:ascii="MS Reference Sans Serif" w:hAnsi="MS Reference Sans Serif"/>
          <w:b/>
          <w:bCs/>
          <w:color w:val="auto"/>
          <w:sz w:val="44"/>
          <w:szCs w:val="44"/>
        </w:rPr>
        <w:t>Menu</w:t>
      </w:r>
    </w:p>
    <w:p w14:paraId="7D761EBB" w14:textId="33AC9143" w:rsidR="00301BD0" w:rsidRPr="00301BD0" w:rsidRDefault="00301BD0" w:rsidP="00301BD0">
      <w:pPr>
        <w:tabs>
          <w:tab w:val="left" w:pos="1680"/>
        </w:tabs>
        <w:jc w:val="center"/>
        <w:rPr>
          <w:rFonts w:ascii="MS Reference Sans Serif" w:hAnsi="MS Reference Sans Serif"/>
          <w:b/>
          <w:bCs/>
          <w:color w:val="auto"/>
          <w:sz w:val="36"/>
          <w:szCs w:val="36"/>
        </w:rPr>
      </w:pPr>
    </w:p>
    <w:p w14:paraId="26D51711" w14:textId="7B096D21" w:rsidR="00301BD0" w:rsidRPr="00301BD0" w:rsidRDefault="00301BD0" w:rsidP="00301BD0">
      <w:pPr>
        <w:tabs>
          <w:tab w:val="left" w:pos="1680"/>
        </w:tabs>
        <w:jc w:val="center"/>
        <w:rPr>
          <w:rFonts w:ascii="MS Reference Sans Serif" w:hAnsi="MS Reference Sans Serif"/>
          <w:b/>
          <w:bCs/>
          <w:color w:val="auto"/>
          <w:sz w:val="36"/>
          <w:szCs w:val="36"/>
        </w:rPr>
      </w:pPr>
      <w:r w:rsidRPr="00301BD0">
        <w:rPr>
          <w:rFonts w:ascii="MS Reference Sans Serif" w:hAnsi="MS Reference Sans Serif"/>
          <w:b/>
          <w:bCs/>
          <w:color w:val="auto"/>
          <w:sz w:val="36"/>
          <w:szCs w:val="36"/>
        </w:rPr>
        <w:t>YUMMY YUMMY</w:t>
      </w:r>
    </w:p>
    <w:p w14:paraId="7DBDC5B1" w14:textId="74561268" w:rsidR="00301BD0" w:rsidRPr="00301BD0" w:rsidRDefault="00301BD0" w:rsidP="00301BD0">
      <w:pPr>
        <w:tabs>
          <w:tab w:val="left" w:pos="1680"/>
        </w:tabs>
        <w:jc w:val="center"/>
        <w:rPr>
          <w:rFonts w:ascii="MS Reference Sans Serif" w:hAnsi="MS Reference Sans Serif"/>
          <w:b/>
          <w:bCs/>
          <w:color w:val="auto"/>
          <w:sz w:val="36"/>
          <w:szCs w:val="36"/>
        </w:rPr>
      </w:pPr>
    </w:p>
    <w:p w14:paraId="250D0A68" w14:textId="0B78F94D" w:rsidR="00301BD0" w:rsidRPr="00301BD0" w:rsidRDefault="00301BD0" w:rsidP="00301BD0">
      <w:pPr>
        <w:tabs>
          <w:tab w:val="left" w:pos="1680"/>
        </w:tabs>
        <w:jc w:val="center"/>
        <w:rPr>
          <w:rFonts w:ascii="MS Reference Sans Serif" w:hAnsi="MS Reference Sans Serif"/>
          <w:b/>
          <w:bCs/>
          <w:color w:val="auto"/>
          <w:sz w:val="36"/>
          <w:szCs w:val="36"/>
        </w:rPr>
      </w:pPr>
      <w:r w:rsidRPr="00301BD0">
        <w:rPr>
          <w:rFonts w:ascii="MS Reference Sans Serif" w:hAnsi="MS Reference Sans Serif"/>
          <w:b/>
          <w:bCs/>
          <w:color w:val="auto"/>
          <w:sz w:val="36"/>
          <w:szCs w:val="36"/>
        </w:rPr>
        <w:t xml:space="preserve">Chicken Pasta Alfredo     </w:t>
      </w:r>
      <w:r w:rsidR="00504E4E">
        <w:rPr>
          <w:rFonts w:ascii="MS Reference Sans Serif" w:hAnsi="MS Reference Sans Serif"/>
          <w:b/>
          <w:bCs/>
          <w:color w:val="auto"/>
          <w:sz w:val="36"/>
          <w:szCs w:val="36"/>
        </w:rPr>
        <w:t xml:space="preserve">       </w:t>
      </w:r>
      <w:r w:rsidRPr="00301BD0">
        <w:rPr>
          <w:rFonts w:ascii="MS Reference Sans Serif" w:hAnsi="MS Reference Sans Serif"/>
          <w:b/>
          <w:bCs/>
          <w:color w:val="auto"/>
          <w:sz w:val="36"/>
          <w:szCs w:val="36"/>
        </w:rPr>
        <w:t>9/2</w:t>
      </w:r>
    </w:p>
    <w:p w14:paraId="06BF64B6" w14:textId="77875109" w:rsidR="00301BD0" w:rsidRPr="00301BD0" w:rsidRDefault="00301BD0" w:rsidP="00301BD0">
      <w:pPr>
        <w:tabs>
          <w:tab w:val="left" w:pos="1680"/>
        </w:tabs>
        <w:jc w:val="center"/>
        <w:rPr>
          <w:rFonts w:ascii="MS Reference Sans Serif" w:hAnsi="MS Reference Sans Serif"/>
          <w:b/>
          <w:bCs/>
          <w:color w:val="auto"/>
          <w:sz w:val="36"/>
          <w:szCs w:val="36"/>
        </w:rPr>
      </w:pPr>
    </w:p>
    <w:p w14:paraId="1D3CCBF2" w14:textId="09B81737" w:rsidR="00301BD0" w:rsidRPr="00301BD0" w:rsidRDefault="00504E4E" w:rsidP="00301BD0">
      <w:pPr>
        <w:tabs>
          <w:tab w:val="left" w:pos="1680"/>
        </w:tabs>
        <w:jc w:val="center"/>
        <w:rPr>
          <w:rFonts w:ascii="MS Reference Sans Serif" w:hAnsi="MS Reference Sans Serif"/>
          <w:b/>
          <w:bCs/>
          <w:color w:val="auto"/>
          <w:sz w:val="36"/>
          <w:szCs w:val="36"/>
        </w:rPr>
      </w:pPr>
      <w:r>
        <w:rPr>
          <w:rFonts w:ascii="MS Reference Sans Serif" w:hAnsi="MS Reference Sans Serif"/>
          <w:b/>
          <w:bCs/>
          <w:color w:val="auto"/>
          <w:sz w:val="36"/>
          <w:szCs w:val="36"/>
        </w:rPr>
        <w:t xml:space="preserve">Chicken Tacos                       </w:t>
      </w:r>
      <w:r w:rsidR="00301BD0" w:rsidRPr="00301BD0">
        <w:rPr>
          <w:rFonts w:ascii="MS Reference Sans Serif" w:hAnsi="MS Reference Sans Serif"/>
          <w:b/>
          <w:bCs/>
          <w:color w:val="auto"/>
          <w:sz w:val="36"/>
          <w:szCs w:val="36"/>
        </w:rPr>
        <w:t>9/9</w:t>
      </w:r>
    </w:p>
    <w:p w14:paraId="026DA6D4" w14:textId="43A5C957" w:rsidR="00301BD0" w:rsidRPr="00301BD0" w:rsidRDefault="00301BD0" w:rsidP="00301BD0">
      <w:pPr>
        <w:tabs>
          <w:tab w:val="left" w:pos="1680"/>
        </w:tabs>
        <w:jc w:val="center"/>
        <w:rPr>
          <w:rFonts w:ascii="MS Reference Sans Serif" w:hAnsi="MS Reference Sans Serif"/>
          <w:b/>
          <w:bCs/>
          <w:color w:val="auto"/>
          <w:sz w:val="36"/>
          <w:szCs w:val="36"/>
        </w:rPr>
      </w:pPr>
    </w:p>
    <w:p w14:paraId="4A29DC88" w14:textId="43AA882F" w:rsidR="00301BD0" w:rsidRPr="00301BD0" w:rsidRDefault="00301BD0" w:rsidP="00301BD0">
      <w:pPr>
        <w:tabs>
          <w:tab w:val="left" w:pos="1680"/>
        </w:tabs>
        <w:jc w:val="center"/>
        <w:rPr>
          <w:rFonts w:ascii="MS Reference Sans Serif" w:hAnsi="MS Reference Sans Serif"/>
          <w:b/>
          <w:bCs/>
          <w:color w:val="auto"/>
          <w:sz w:val="36"/>
          <w:szCs w:val="36"/>
        </w:rPr>
      </w:pPr>
      <w:r w:rsidRPr="00301BD0">
        <w:rPr>
          <w:rFonts w:ascii="MS Reference Sans Serif" w:hAnsi="MS Reference Sans Serif"/>
          <w:b/>
          <w:bCs/>
          <w:color w:val="auto"/>
          <w:sz w:val="36"/>
          <w:szCs w:val="36"/>
        </w:rPr>
        <w:t xml:space="preserve">Spaghetti &amp; Meatballs     </w:t>
      </w:r>
      <w:r w:rsidR="00504E4E">
        <w:rPr>
          <w:rFonts w:ascii="MS Reference Sans Serif" w:hAnsi="MS Reference Sans Serif"/>
          <w:b/>
          <w:bCs/>
          <w:color w:val="auto"/>
          <w:sz w:val="36"/>
          <w:szCs w:val="36"/>
        </w:rPr>
        <w:t xml:space="preserve">    </w:t>
      </w:r>
      <w:r w:rsidRPr="00301BD0">
        <w:rPr>
          <w:rFonts w:ascii="MS Reference Sans Serif" w:hAnsi="MS Reference Sans Serif"/>
          <w:b/>
          <w:bCs/>
          <w:color w:val="auto"/>
          <w:sz w:val="36"/>
          <w:szCs w:val="36"/>
        </w:rPr>
        <w:t xml:space="preserve"> </w:t>
      </w:r>
      <w:r w:rsidR="00504E4E">
        <w:rPr>
          <w:rFonts w:ascii="MS Reference Sans Serif" w:hAnsi="MS Reference Sans Serif"/>
          <w:b/>
          <w:bCs/>
          <w:color w:val="auto"/>
          <w:sz w:val="36"/>
          <w:szCs w:val="36"/>
        </w:rPr>
        <w:t xml:space="preserve"> </w:t>
      </w:r>
      <w:r w:rsidRPr="00301BD0">
        <w:rPr>
          <w:rFonts w:ascii="MS Reference Sans Serif" w:hAnsi="MS Reference Sans Serif"/>
          <w:b/>
          <w:bCs/>
          <w:color w:val="auto"/>
          <w:sz w:val="36"/>
          <w:szCs w:val="36"/>
        </w:rPr>
        <w:t xml:space="preserve"> </w:t>
      </w:r>
      <w:r w:rsidR="00504E4E">
        <w:rPr>
          <w:rFonts w:ascii="MS Reference Sans Serif" w:hAnsi="MS Reference Sans Serif"/>
          <w:b/>
          <w:bCs/>
          <w:color w:val="auto"/>
          <w:sz w:val="36"/>
          <w:szCs w:val="36"/>
        </w:rPr>
        <w:t xml:space="preserve"> </w:t>
      </w:r>
      <w:r w:rsidRPr="00301BD0">
        <w:rPr>
          <w:rFonts w:ascii="MS Reference Sans Serif" w:hAnsi="MS Reference Sans Serif"/>
          <w:b/>
          <w:bCs/>
          <w:color w:val="auto"/>
          <w:sz w:val="36"/>
          <w:szCs w:val="36"/>
        </w:rPr>
        <w:t>9/16</w:t>
      </w:r>
    </w:p>
    <w:p w14:paraId="0AEDFE52" w14:textId="67424B81" w:rsidR="00301BD0" w:rsidRPr="00301BD0" w:rsidRDefault="00301BD0" w:rsidP="00301BD0">
      <w:pPr>
        <w:tabs>
          <w:tab w:val="left" w:pos="1680"/>
        </w:tabs>
        <w:jc w:val="center"/>
        <w:rPr>
          <w:rFonts w:ascii="MS Reference Sans Serif" w:hAnsi="MS Reference Sans Serif"/>
          <w:b/>
          <w:bCs/>
          <w:color w:val="auto"/>
          <w:sz w:val="36"/>
          <w:szCs w:val="36"/>
        </w:rPr>
      </w:pPr>
    </w:p>
    <w:p w14:paraId="75578B25" w14:textId="6658D024" w:rsidR="00301BD0" w:rsidRPr="00301BD0" w:rsidRDefault="00301BD0" w:rsidP="00301BD0">
      <w:pPr>
        <w:tabs>
          <w:tab w:val="left" w:pos="1680"/>
        </w:tabs>
        <w:jc w:val="center"/>
        <w:rPr>
          <w:rFonts w:ascii="MS Reference Sans Serif" w:hAnsi="MS Reference Sans Serif"/>
          <w:b/>
          <w:bCs/>
          <w:color w:val="auto"/>
          <w:sz w:val="36"/>
          <w:szCs w:val="36"/>
        </w:rPr>
      </w:pPr>
      <w:r w:rsidRPr="00301BD0">
        <w:rPr>
          <w:rFonts w:ascii="MS Reference Sans Serif" w:hAnsi="MS Reference Sans Serif"/>
          <w:b/>
          <w:bCs/>
          <w:color w:val="auto"/>
          <w:sz w:val="36"/>
          <w:szCs w:val="36"/>
        </w:rPr>
        <w:t xml:space="preserve">Vegetables Fried Rice      </w:t>
      </w:r>
      <w:r w:rsidR="00504E4E">
        <w:rPr>
          <w:rFonts w:ascii="MS Reference Sans Serif" w:hAnsi="MS Reference Sans Serif"/>
          <w:b/>
          <w:bCs/>
          <w:color w:val="auto"/>
          <w:sz w:val="36"/>
          <w:szCs w:val="36"/>
        </w:rPr>
        <w:t xml:space="preserve">       </w:t>
      </w:r>
      <w:r w:rsidRPr="00301BD0">
        <w:rPr>
          <w:rFonts w:ascii="MS Reference Sans Serif" w:hAnsi="MS Reference Sans Serif"/>
          <w:b/>
          <w:bCs/>
          <w:color w:val="auto"/>
          <w:sz w:val="36"/>
          <w:szCs w:val="36"/>
        </w:rPr>
        <w:t>9/23</w:t>
      </w:r>
    </w:p>
    <w:p w14:paraId="15407923" w14:textId="6573F0C8" w:rsidR="00301BD0" w:rsidRPr="00301BD0" w:rsidRDefault="00301BD0" w:rsidP="00301BD0">
      <w:pPr>
        <w:tabs>
          <w:tab w:val="left" w:pos="1680"/>
        </w:tabs>
        <w:jc w:val="center"/>
        <w:rPr>
          <w:rFonts w:ascii="MS Reference Sans Serif" w:hAnsi="MS Reference Sans Serif"/>
          <w:b/>
          <w:bCs/>
          <w:color w:val="auto"/>
          <w:sz w:val="36"/>
          <w:szCs w:val="36"/>
        </w:rPr>
      </w:pPr>
    </w:p>
    <w:p w14:paraId="30776BE3" w14:textId="314AFD3D" w:rsidR="00301BD0" w:rsidRPr="00D153CE" w:rsidRDefault="00301BD0" w:rsidP="00D153CE">
      <w:pPr>
        <w:tabs>
          <w:tab w:val="left" w:pos="1680"/>
        </w:tabs>
        <w:jc w:val="center"/>
        <w:rPr>
          <w:rFonts w:ascii="MS Reference Sans Serif" w:hAnsi="MS Reference Sans Serif"/>
          <w:b/>
          <w:bCs/>
          <w:color w:val="auto"/>
          <w:sz w:val="36"/>
          <w:szCs w:val="36"/>
        </w:rPr>
        <w:sectPr w:rsidR="00301BD0" w:rsidRPr="00D153CE" w:rsidSect="00347906">
          <w:pgSz w:w="15840" w:h="12240" w:orient="landscape" w:code="1"/>
          <w:pgMar w:top="504" w:right="720" w:bottom="0" w:left="720" w:header="0" w:footer="0" w:gutter="0"/>
          <w:cols w:space="720"/>
          <w:docGrid w:linePitch="360"/>
        </w:sectPr>
      </w:pPr>
      <w:r w:rsidRPr="00301BD0">
        <w:rPr>
          <w:rFonts w:ascii="MS Reference Sans Serif" w:hAnsi="MS Reference Sans Serif"/>
          <w:b/>
          <w:bCs/>
          <w:color w:val="auto"/>
          <w:sz w:val="36"/>
          <w:szCs w:val="36"/>
        </w:rPr>
        <w:t xml:space="preserve">Beef Stew                      </w:t>
      </w:r>
      <w:r w:rsidR="00504E4E">
        <w:rPr>
          <w:rFonts w:ascii="MS Reference Sans Serif" w:hAnsi="MS Reference Sans Serif"/>
          <w:b/>
          <w:bCs/>
          <w:color w:val="auto"/>
          <w:sz w:val="36"/>
          <w:szCs w:val="36"/>
        </w:rPr>
        <w:t xml:space="preserve">       </w:t>
      </w:r>
      <w:r w:rsidRPr="00301BD0">
        <w:rPr>
          <w:rFonts w:ascii="MS Reference Sans Serif" w:hAnsi="MS Reference Sans Serif"/>
          <w:b/>
          <w:bCs/>
          <w:color w:val="auto"/>
          <w:sz w:val="36"/>
          <w:szCs w:val="36"/>
        </w:rPr>
        <w:t xml:space="preserve"> 9/30</w:t>
      </w:r>
    </w:p>
    <w:p w14:paraId="2B1CD3E3" w14:textId="24E1C8BB" w:rsidR="00053E1F" w:rsidRDefault="00053E1F" w:rsidP="00D153CE"/>
    <w:p w14:paraId="04DE70EC" w14:textId="649ED00B" w:rsidR="00D153CE" w:rsidRPr="00D153CE" w:rsidRDefault="00D153CE" w:rsidP="00D153CE"/>
    <w:p w14:paraId="3BA02CAF" w14:textId="0ADF04A1" w:rsidR="00D153CE" w:rsidRPr="00D153CE" w:rsidRDefault="00D153CE" w:rsidP="00D153CE"/>
    <w:p w14:paraId="28C139CE" w14:textId="17D358D9" w:rsidR="00D153CE" w:rsidRPr="00D153CE" w:rsidRDefault="00D153CE" w:rsidP="00D153CE"/>
    <w:p w14:paraId="22043B79" w14:textId="176A651B" w:rsidR="00D153CE" w:rsidRPr="00D153CE" w:rsidRDefault="00D153CE" w:rsidP="00D153CE"/>
    <w:p w14:paraId="67B56F9C" w14:textId="3687935B" w:rsidR="00D153CE" w:rsidRPr="00D153CE" w:rsidRDefault="00D153CE" w:rsidP="00D153CE"/>
    <w:p w14:paraId="0A2CE22E" w14:textId="76EDA333" w:rsidR="00D153CE" w:rsidRPr="00D153CE" w:rsidRDefault="00D153CE" w:rsidP="00D153CE"/>
    <w:p w14:paraId="159AC6FA" w14:textId="6DD02A93" w:rsidR="00D153CE" w:rsidRPr="00D153CE" w:rsidRDefault="00D153CE" w:rsidP="00D153CE"/>
    <w:p w14:paraId="65FE4DB9" w14:textId="67F8AA04" w:rsidR="00D153CE" w:rsidRPr="00D153CE" w:rsidRDefault="00D153CE" w:rsidP="00D153CE"/>
    <w:p w14:paraId="499F464D" w14:textId="7E58D28F" w:rsidR="00D153CE" w:rsidRPr="00D153CE" w:rsidRDefault="00D153CE" w:rsidP="00D153CE"/>
    <w:p w14:paraId="3092A8F1" w14:textId="0567FC19" w:rsidR="00D153CE" w:rsidRPr="00D153CE" w:rsidRDefault="00D153CE" w:rsidP="00D153CE"/>
    <w:p w14:paraId="013EF6B2" w14:textId="678AB333" w:rsidR="00D153CE" w:rsidRPr="00D153CE" w:rsidRDefault="00D153CE" w:rsidP="00D153CE"/>
    <w:p w14:paraId="4F098FA2" w14:textId="3CD81291" w:rsidR="00D153CE" w:rsidRPr="00D153CE" w:rsidRDefault="00D153CE" w:rsidP="00D153CE"/>
    <w:p w14:paraId="484D20EA" w14:textId="51F47B7C" w:rsidR="00D153CE" w:rsidRPr="00D153CE" w:rsidRDefault="00D153CE" w:rsidP="00D153CE"/>
    <w:p w14:paraId="2B323304" w14:textId="3FDBFAAB" w:rsidR="00D153CE" w:rsidRPr="00D153CE" w:rsidRDefault="00D153CE" w:rsidP="00D153CE"/>
    <w:p w14:paraId="752C4045" w14:textId="3DAA8237" w:rsidR="00D153CE" w:rsidRPr="00D153CE" w:rsidRDefault="00D153CE" w:rsidP="00D153CE"/>
    <w:p w14:paraId="5152483A" w14:textId="5CA9C783" w:rsidR="00D153CE" w:rsidRPr="00D153CE" w:rsidRDefault="00D153CE" w:rsidP="00D153CE"/>
    <w:p w14:paraId="7857E2C0" w14:textId="5EA2CABF" w:rsidR="00D153CE" w:rsidRPr="00D153CE" w:rsidRDefault="00D153CE" w:rsidP="00D153CE"/>
    <w:p w14:paraId="2648E9EA" w14:textId="56427865" w:rsidR="00D153CE" w:rsidRPr="00D153CE" w:rsidRDefault="00D153CE" w:rsidP="00D153CE"/>
    <w:p w14:paraId="4F1191FB" w14:textId="701A3B79" w:rsidR="00D153CE" w:rsidRPr="00D153CE" w:rsidRDefault="00D153CE" w:rsidP="00D153CE"/>
    <w:p w14:paraId="39688360" w14:textId="7984BB6F" w:rsidR="00D153CE" w:rsidRPr="00D153CE" w:rsidRDefault="00D153CE" w:rsidP="00D153CE"/>
    <w:p w14:paraId="74178F0D" w14:textId="46D7DE22" w:rsidR="00D153CE" w:rsidRPr="00D153CE" w:rsidRDefault="00D153CE" w:rsidP="00D153CE"/>
    <w:p w14:paraId="6271944B" w14:textId="3A52E833" w:rsidR="00D153CE" w:rsidRPr="00D153CE" w:rsidRDefault="00D153CE" w:rsidP="00D153CE"/>
    <w:p w14:paraId="19A2B609" w14:textId="122E3204" w:rsidR="00D153CE" w:rsidRPr="00D153CE" w:rsidRDefault="00D153CE" w:rsidP="00D153CE"/>
    <w:p w14:paraId="11418684" w14:textId="19D23F3C" w:rsidR="00D153CE" w:rsidRDefault="00D153CE" w:rsidP="00D153CE"/>
    <w:p w14:paraId="31D0AD00" w14:textId="2D89A86D" w:rsidR="00D153CE" w:rsidRPr="00D153CE" w:rsidRDefault="00D153CE" w:rsidP="00D153CE"/>
    <w:p w14:paraId="150F25C2" w14:textId="012833E2" w:rsidR="00D153CE" w:rsidRPr="00D153CE" w:rsidRDefault="00D153CE" w:rsidP="00D153CE"/>
    <w:sectPr w:rsidR="00D153CE" w:rsidRPr="00D153CE" w:rsidSect="00347906">
      <w:pgSz w:w="15840" w:h="12240" w:orient="landscape" w:code="1"/>
      <w:pgMar w:top="504" w:right="720" w:bottom="0" w:left="720" w:header="576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4C5F87" w14:textId="77777777" w:rsidR="00E521C7" w:rsidRDefault="00E521C7">
      <w:pPr>
        <w:spacing w:before="0" w:after="0"/>
      </w:pPr>
      <w:r>
        <w:separator/>
      </w:r>
    </w:p>
  </w:endnote>
  <w:endnote w:type="continuationSeparator" w:id="0">
    <w:p w14:paraId="1C1DFBF6" w14:textId="77777777" w:rsidR="00E521C7" w:rsidRDefault="00E521C7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F965B0" w14:textId="77777777" w:rsidR="00E521C7" w:rsidRDefault="00E521C7">
      <w:pPr>
        <w:spacing w:before="0" w:after="0"/>
      </w:pPr>
      <w:r>
        <w:separator/>
      </w:r>
    </w:p>
  </w:footnote>
  <w:footnote w:type="continuationSeparator" w:id="0">
    <w:p w14:paraId="27483F42" w14:textId="77777777" w:rsidR="00E521C7" w:rsidRDefault="00E521C7"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" w:val="1/31/2021"/>
    <w:docVar w:name="MonthStart" w:val="1/1/2021"/>
  </w:docVars>
  <w:rsids>
    <w:rsidRoot w:val="00E521C7"/>
    <w:rsid w:val="0000278C"/>
    <w:rsid w:val="00013808"/>
    <w:rsid w:val="00025636"/>
    <w:rsid w:val="00053E1F"/>
    <w:rsid w:val="000634C9"/>
    <w:rsid w:val="00063772"/>
    <w:rsid w:val="000811D6"/>
    <w:rsid w:val="00095265"/>
    <w:rsid w:val="000E7125"/>
    <w:rsid w:val="0016297B"/>
    <w:rsid w:val="0017158B"/>
    <w:rsid w:val="00174DB7"/>
    <w:rsid w:val="00182FDF"/>
    <w:rsid w:val="00215E8D"/>
    <w:rsid w:val="00226000"/>
    <w:rsid w:val="0024454A"/>
    <w:rsid w:val="002B5449"/>
    <w:rsid w:val="002D637E"/>
    <w:rsid w:val="002E514F"/>
    <w:rsid w:val="002F6A2E"/>
    <w:rsid w:val="00301BD0"/>
    <w:rsid w:val="00345DC9"/>
    <w:rsid w:val="00347906"/>
    <w:rsid w:val="00362C98"/>
    <w:rsid w:val="00391BA6"/>
    <w:rsid w:val="003C2EF9"/>
    <w:rsid w:val="003E557E"/>
    <w:rsid w:val="004128EA"/>
    <w:rsid w:val="0041447B"/>
    <w:rsid w:val="0042216A"/>
    <w:rsid w:val="00441C23"/>
    <w:rsid w:val="00460986"/>
    <w:rsid w:val="00462FA6"/>
    <w:rsid w:val="004653A0"/>
    <w:rsid w:val="00494AFE"/>
    <w:rsid w:val="004D589B"/>
    <w:rsid w:val="004E1311"/>
    <w:rsid w:val="004F670E"/>
    <w:rsid w:val="00504E4E"/>
    <w:rsid w:val="00510669"/>
    <w:rsid w:val="00544B65"/>
    <w:rsid w:val="00546E5E"/>
    <w:rsid w:val="005A0A7D"/>
    <w:rsid w:val="005B0009"/>
    <w:rsid w:val="005B4B49"/>
    <w:rsid w:val="005C127A"/>
    <w:rsid w:val="005E0E32"/>
    <w:rsid w:val="005F103F"/>
    <w:rsid w:val="00645D61"/>
    <w:rsid w:val="0065431C"/>
    <w:rsid w:val="00664E0B"/>
    <w:rsid w:val="0068377B"/>
    <w:rsid w:val="006F5A42"/>
    <w:rsid w:val="00712531"/>
    <w:rsid w:val="00713CD2"/>
    <w:rsid w:val="00716160"/>
    <w:rsid w:val="00731A18"/>
    <w:rsid w:val="00733273"/>
    <w:rsid w:val="0076400B"/>
    <w:rsid w:val="00767CA6"/>
    <w:rsid w:val="007F2293"/>
    <w:rsid w:val="00837CC1"/>
    <w:rsid w:val="00861BE1"/>
    <w:rsid w:val="00861C80"/>
    <w:rsid w:val="00873034"/>
    <w:rsid w:val="008764B0"/>
    <w:rsid w:val="00876749"/>
    <w:rsid w:val="00897CAB"/>
    <w:rsid w:val="008D0A00"/>
    <w:rsid w:val="008E5396"/>
    <w:rsid w:val="00944DAA"/>
    <w:rsid w:val="009715DC"/>
    <w:rsid w:val="009A4609"/>
    <w:rsid w:val="009C2537"/>
    <w:rsid w:val="009E7B84"/>
    <w:rsid w:val="009E7EB5"/>
    <w:rsid w:val="009F5B59"/>
    <w:rsid w:val="00A10416"/>
    <w:rsid w:val="00A4405D"/>
    <w:rsid w:val="00A720A6"/>
    <w:rsid w:val="00A87856"/>
    <w:rsid w:val="00AB151B"/>
    <w:rsid w:val="00AD08DC"/>
    <w:rsid w:val="00AD76BD"/>
    <w:rsid w:val="00B14B60"/>
    <w:rsid w:val="00B453D6"/>
    <w:rsid w:val="00B8642D"/>
    <w:rsid w:val="00B87D71"/>
    <w:rsid w:val="00BA64FE"/>
    <w:rsid w:val="00C0767A"/>
    <w:rsid w:val="00C25964"/>
    <w:rsid w:val="00C30767"/>
    <w:rsid w:val="00C56417"/>
    <w:rsid w:val="00C91CEE"/>
    <w:rsid w:val="00CC126F"/>
    <w:rsid w:val="00CE2D21"/>
    <w:rsid w:val="00CE742F"/>
    <w:rsid w:val="00D153CE"/>
    <w:rsid w:val="00D518D0"/>
    <w:rsid w:val="00D6541A"/>
    <w:rsid w:val="00D86997"/>
    <w:rsid w:val="00D87C69"/>
    <w:rsid w:val="00DB2CF0"/>
    <w:rsid w:val="00DB72EF"/>
    <w:rsid w:val="00DE7C64"/>
    <w:rsid w:val="00DF2183"/>
    <w:rsid w:val="00DF7C31"/>
    <w:rsid w:val="00E035C1"/>
    <w:rsid w:val="00E41945"/>
    <w:rsid w:val="00E46D7B"/>
    <w:rsid w:val="00E521C7"/>
    <w:rsid w:val="00EA463D"/>
    <w:rsid w:val="00EB29B2"/>
    <w:rsid w:val="00EC428B"/>
    <w:rsid w:val="00ED6BB1"/>
    <w:rsid w:val="00EE1F91"/>
    <w:rsid w:val="00F02B4D"/>
    <w:rsid w:val="00F42D5C"/>
    <w:rsid w:val="00F43785"/>
    <w:rsid w:val="00F76613"/>
    <w:rsid w:val="00F837EF"/>
    <w:rsid w:val="00FA3577"/>
    <w:rsid w:val="00FD4A7D"/>
    <w:rsid w:val="48179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4:docId w14:val="3ADFCD88"/>
  <w15:docId w15:val="{5DACAC89-3BE8-47EC-9E94-E43BAC421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595959" w:themeColor="text1" w:themeTint="A6"/>
        <w:sz w:val="18"/>
        <w:szCs w:val="18"/>
        <w:lang w:val="en-US" w:eastAsia="en-US" w:bidi="ar-SA"/>
      </w:rPr>
    </w:rPrDefault>
    <w:pPrDefault>
      <w:pPr>
        <w:spacing w:before="40" w:after="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8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8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8" w:unhideWhenUsed="1" w:qFormat="1"/>
    <w:lsdException w:name="Emphasis" w:semiHidden="1" w:uiPriority="8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5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nhideWhenUsed="1" w:qFormat="1"/>
    <w:lsdException w:name="Quote" w:semiHidden="1" w:uiPriority="8" w:unhideWhenUsed="1" w:qFormat="1"/>
    <w:lsdException w:name="Intense Quote" w:semiHidden="1" w:uiPriority="8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8" w:unhideWhenUsed="1" w:qFormat="1"/>
    <w:lsdException w:name="Intense Emphasis" w:semiHidden="1" w:uiPriority="8" w:unhideWhenUsed="1" w:qFormat="1"/>
    <w:lsdException w:name="Subtle Reference" w:semiHidden="1" w:uiPriority="8" w:unhideWhenUsed="1" w:qFormat="1"/>
    <w:lsdException w:name="Intense Reference" w:semiHidden="1" w:uiPriority="8" w:unhideWhenUsed="1" w:qFormat="1"/>
    <w:lsdException w:name="Book Title" w:semiHidden="1" w:uiPriority="8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4AFE"/>
  </w:style>
  <w:style w:type="paragraph" w:styleId="Heading1">
    <w:name w:val="heading 1"/>
    <w:basedOn w:val="Normal"/>
    <w:link w:val="Heading1Char"/>
    <w:uiPriority w:val="9"/>
    <w:qFormat/>
    <w:pPr>
      <w:keepNext/>
      <w:keepLines/>
      <w:outlineLvl w:val="0"/>
    </w:pPr>
    <w:rPr>
      <w:rFonts w:asciiTheme="majorHAnsi" w:hAnsiTheme="majorHAnsi"/>
      <w:b/>
      <w:bCs/>
      <w:caps/>
      <w:sz w:val="9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04040" w:themeColor="text1" w:themeTint="BF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ays">
    <w:name w:val="Days"/>
    <w:basedOn w:val="Normal"/>
    <w:uiPriority w:val="3"/>
    <w:qFormat/>
    <w:pPr>
      <w:jc w:val="center"/>
    </w:pPr>
    <w:rPr>
      <w:b/>
      <w:color w:val="FFFFFF" w:themeColor="background1"/>
      <w:szCs w:val="24"/>
    </w:rPr>
  </w:style>
  <w:style w:type="table" w:customStyle="1" w:styleId="TableCalendar">
    <w:name w:val="Table Calendar"/>
    <w:basedOn w:val="TableNormal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tblPr/>
      <w:tcPr>
        <w:shd w:val="clear" w:color="auto" w:fill="5590CC" w:themeFill="text2"/>
      </w:tcPr>
    </w:tblStylePr>
  </w:style>
  <w:style w:type="paragraph" w:customStyle="1" w:styleId="Dates">
    <w:name w:val="Dates"/>
    <w:basedOn w:val="Normal"/>
    <w:uiPriority w:val="4"/>
    <w:qFormat/>
    <w:pPr>
      <w:spacing w:before="120"/>
      <w:jc w:val="right"/>
    </w:pPr>
  </w:style>
  <w:style w:type="paragraph" w:customStyle="1" w:styleId="Month">
    <w:name w:val="Month"/>
    <w:basedOn w:val="Normal"/>
    <w:uiPriority w:val="1"/>
    <w:qFormat/>
    <w:rsid w:val="00731A18"/>
    <w:pPr>
      <w:contextualSpacing/>
    </w:pPr>
    <w:rPr>
      <w:rFonts w:asciiTheme="majorHAnsi" w:eastAsiaTheme="majorEastAsia" w:hAnsiTheme="majorHAnsi"/>
      <w:b/>
      <w:color w:val="326BA6" w:themeColor="text2" w:themeShade="BF"/>
      <w:sz w:val="96"/>
      <w:szCs w:val="120"/>
    </w:rPr>
  </w:style>
  <w:style w:type="paragraph" w:customStyle="1" w:styleId="Year">
    <w:name w:val="Year"/>
    <w:basedOn w:val="Normal"/>
    <w:uiPriority w:val="2"/>
    <w:qFormat/>
    <w:rsid w:val="00731A18"/>
    <w:pPr>
      <w:contextualSpacing/>
    </w:pPr>
    <w:rPr>
      <w:rFonts w:asciiTheme="majorHAnsi" w:eastAsiaTheme="majorEastAsia" w:hAnsiTheme="majorHAnsi"/>
      <w:b/>
      <w:color w:val="7F7F7F" w:themeColor="text1" w:themeTint="80"/>
      <w:sz w:val="96"/>
      <w:szCs w:val="64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98"/>
    <w:semiHidden/>
    <w:pPr>
      <w:spacing w:before="0" w:after="0"/>
    </w:p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Lucida Grande" w:hAnsi="Lucida Grand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Lucida Grande" w:eastAsiaTheme="minorEastAsia" w:hAnsi="Lucida Grande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hAnsiTheme="majorHAnsi"/>
      <w:b/>
      <w:bCs/>
      <w:caps/>
      <w:sz w:val="96"/>
      <w:szCs w:val="32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b/>
      <w:bCs/>
      <w:color w:val="404040" w:themeColor="text1" w:themeTint="BF"/>
      <w:sz w:val="18"/>
      <w:szCs w:val="26"/>
    </w:rPr>
  </w:style>
  <w:style w:type="paragraph" w:styleId="Header">
    <w:name w:val="header"/>
    <w:basedOn w:val="Normal"/>
    <w:link w:val="HeaderChar"/>
    <w:uiPriority w:val="99"/>
    <w:semiHidden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94AFE"/>
  </w:style>
  <w:style w:type="paragraph" w:styleId="Footer">
    <w:name w:val="footer"/>
    <w:basedOn w:val="Normal"/>
    <w:link w:val="FooterChar"/>
    <w:uiPriority w:val="99"/>
    <w:semiHidden/>
    <w:pPr>
      <w:tabs>
        <w:tab w:val="center" w:pos="4680"/>
        <w:tab w:val="right" w:pos="9360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94AFE"/>
  </w:style>
  <w:style w:type="table" w:styleId="PlainTable4">
    <w:name w:val="Plain Table 4"/>
    <w:basedOn w:val="TableNormal"/>
    <w:uiPriority w:val="99"/>
    <w:rsid w:val="007F2293"/>
    <w:pPr>
      <w:spacing w:after="0"/>
    </w:pPr>
    <w:tblPr>
      <w:tblStyleRowBandSize w:val="1"/>
      <w:tblStyleColBandSize w:val="1"/>
    </w:tblPr>
    <w:tblStylePr w:type="firstRow">
      <w:rPr>
        <w:b w:val="0"/>
        <w:bCs/>
        <w:i w:val="0"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cvgsua">
    <w:name w:val="cvgsua"/>
    <w:basedOn w:val="Normal"/>
    <w:rsid w:val="00E521C7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agcmg">
    <w:name w:val="a_gcmg"/>
    <w:basedOn w:val="DefaultParagraphFont"/>
    <w:rsid w:val="00E521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957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1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3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cid:image001.png@01DD20F5.1118D7A0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yrevolorio\AppData\Roaming\Microsoft\Templates\Horizontal%20calendar%20(Sunday%20start).dotx" TargetMode="External"/></Relationships>
</file>

<file path=word/glossary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../customXml/item7.xml"/><Relationship Id="rId7" Type="http://schemas.openxmlformats.org/officeDocument/2006/relationships/webSettings" Target="webSettings.xml"/><Relationship Id="rId2" Type="http://schemas.openxmlformats.org/officeDocument/2006/relationships/customXml" Target="../../customXml/item6.xml"/><Relationship Id="rId1" Type="http://schemas.openxmlformats.org/officeDocument/2006/relationships/customXml" Target="../../customXml/item5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../customXml/item8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FF596BCD7E04D7FBC77A85243D7D2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43F089-058C-4ED9-842E-6C0AA763C5D7}"/>
      </w:docPartPr>
      <w:docPartBody>
        <w:p w:rsidR="00873711" w:rsidRDefault="00873711" w:rsidP="00873711">
          <w:pPr>
            <w:pStyle w:val="CFF596BCD7E04D7FBC77A85243D7D2E4"/>
          </w:pPr>
          <w:r>
            <w:t>Monday</w:t>
          </w:r>
        </w:p>
      </w:docPartBody>
    </w:docPart>
    <w:docPart>
      <w:docPartPr>
        <w:name w:val="F6E0BD28C71147D7837544FC199558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47160C-5E94-4DA6-9999-8791A35DABE2}"/>
      </w:docPartPr>
      <w:docPartBody>
        <w:p w:rsidR="00873711" w:rsidRDefault="00873711" w:rsidP="00873711">
          <w:pPr>
            <w:pStyle w:val="F6E0BD28C71147D7837544FC199558BB"/>
          </w:pPr>
          <w:r>
            <w:t>Tuesday</w:t>
          </w:r>
        </w:p>
      </w:docPartBody>
    </w:docPart>
    <w:docPart>
      <w:docPartPr>
        <w:name w:val="A5598924043B42B3A08A4A62FD60A2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11C8D4-0C4B-4203-9ACD-0E76B0D76F3A}"/>
      </w:docPartPr>
      <w:docPartBody>
        <w:p w:rsidR="00873711" w:rsidRDefault="00873711" w:rsidP="00873711">
          <w:pPr>
            <w:pStyle w:val="A5598924043B42B3A08A4A62FD60A2AA"/>
          </w:pPr>
          <w:r>
            <w:t>Wednesday</w:t>
          </w:r>
        </w:p>
      </w:docPartBody>
    </w:docPart>
    <w:docPart>
      <w:docPartPr>
        <w:name w:val="3B5DEE7CF8904D4081B3FE9D8D3D80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EDB411-A26A-4D44-A10C-A3E8FF4DD4ED}"/>
      </w:docPartPr>
      <w:docPartBody>
        <w:p w:rsidR="00873711" w:rsidRDefault="00873711" w:rsidP="00873711">
          <w:pPr>
            <w:pStyle w:val="3B5DEE7CF8904D4081B3FE9D8D3D8046"/>
          </w:pPr>
          <w:r>
            <w:t>Thursday</w:t>
          </w:r>
        </w:p>
      </w:docPartBody>
    </w:docPart>
    <w:docPart>
      <w:docPartPr>
        <w:name w:val="A0EA670FF7984701875DAAB641B98C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137EF8-68AB-4AEE-B635-24DB67A1FCA8}"/>
      </w:docPartPr>
      <w:docPartBody>
        <w:p w:rsidR="00873711" w:rsidRDefault="00873711" w:rsidP="00873711">
          <w:pPr>
            <w:pStyle w:val="A0EA670FF7984701875DAAB641B98C1C"/>
          </w:pPr>
          <w:r>
            <w:t>Friday</w:t>
          </w:r>
        </w:p>
      </w:docPartBody>
    </w:docPart>
    <w:docPart>
      <w:docPartPr>
        <w:name w:val="C8FE5F0171694855AFF1B906B23A86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005F40-8734-4A0C-B058-F0C274F8A002}"/>
      </w:docPartPr>
      <w:docPartBody>
        <w:p w:rsidR="00873711" w:rsidRDefault="00873711" w:rsidP="00873711">
          <w:pPr>
            <w:pStyle w:val="C8FE5F0171694855AFF1B906B23A86FE"/>
          </w:pPr>
          <w:r>
            <w:t>Saturday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3711"/>
    <w:rsid w:val="00873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AFB80C191794E68AA7CAF987F4BABC9">
    <w:name w:val="1AFB80C191794E68AA7CAF987F4BABC9"/>
  </w:style>
  <w:style w:type="paragraph" w:customStyle="1" w:styleId="1C9DBA876C374EF7AFC61B2E6265E16F">
    <w:name w:val="1C9DBA876C374EF7AFC61B2E6265E16F"/>
  </w:style>
  <w:style w:type="paragraph" w:customStyle="1" w:styleId="EC29A2FC77714910A54010A76D7BB771">
    <w:name w:val="EC29A2FC77714910A54010A76D7BB771"/>
  </w:style>
  <w:style w:type="paragraph" w:customStyle="1" w:styleId="8BBA258D6624446284A741C61217773E">
    <w:name w:val="8BBA258D6624446284A741C61217773E"/>
  </w:style>
  <w:style w:type="paragraph" w:customStyle="1" w:styleId="8C0B52E61E994EBC88C429CDC276F34A">
    <w:name w:val="8C0B52E61E994EBC88C429CDC276F34A"/>
  </w:style>
  <w:style w:type="paragraph" w:customStyle="1" w:styleId="64CECC992EA24203B29ABEF4CC474098">
    <w:name w:val="64CECC992EA24203B29ABEF4CC474098"/>
  </w:style>
  <w:style w:type="paragraph" w:customStyle="1" w:styleId="6F6432A1D8F441F7ACEAB5DB8EDD3444">
    <w:name w:val="6F6432A1D8F441F7ACEAB5DB8EDD3444"/>
  </w:style>
  <w:style w:type="paragraph" w:customStyle="1" w:styleId="29F5BC031B314B4897F6AE8AAE1EAAD4">
    <w:name w:val="29F5BC031B314B4897F6AE8AAE1EAAD4"/>
  </w:style>
  <w:style w:type="paragraph" w:customStyle="1" w:styleId="82695D12C098447AA668E4643A1433F1">
    <w:name w:val="82695D12C098447AA668E4643A1433F1"/>
  </w:style>
  <w:style w:type="paragraph" w:customStyle="1" w:styleId="3147F5413E5B41DA9BC4EAB555F5FC6B">
    <w:name w:val="3147F5413E5B41DA9BC4EAB555F5FC6B"/>
  </w:style>
  <w:style w:type="paragraph" w:customStyle="1" w:styleId="82039990F99344538022EAD7EB6D3C2A">
    <w:name w:val="82039990F99344538022EAD7EB6D3C2A"/>
  </w:style>
  <w:style w:type="paragraph" w:customStyle="1" w:styleId="DD3F6C661C924700B5D9D7A40C5AB144">
    <w:name w:val="DD3F6C661C924700B5D9D7A40C5AB144"/>
  </w:style>
  <w:style w:type="paragraph" w:customStyle="1" w:styleId="F96034743B23466897279030D0EF5284">
    <w:name w:val="F96034743B23466897279030D0EF5284"/>
  </w:style>
  <w:style w:type="paragraph" w:customStyle="1" w:styleId="AC4DFFEDFD0B4BE786477FE0EC3E3A60">
    <w:name w:val="AC4DFFEDFD0B4BE786477FE0EC3E3A60"/>
  </w:style>
  <w:style w:type="paragraph" w:customStyle="1" w:styleId="AAB008EE823943338D7AC066D12AB840">
    <w:name w:val="AAB008EE823943338D7AC066D12AB840"/>
  </w:style>
  <w:style w:type="paragraph" w:customStyle="1" w:styleId="FCB2EAFE9169413C89780163955A1223">
    <w:name w:val="FCB2EAFE9169413C89780163955A1223"/>
  </w:style>
  <w:style w:type="paragraph" w:customStyle="1" w:styleId="CD1244A15D124123801A5BD1B76593D4">
    <w:name w:val="CD1244A15D124123801A5BD1B76593D4"/>
  </w:style>
  <w:style w:type="paragraph" w:customStyle="1" w:styleId="382CB63A529B4A38A420746DFC2C10CA">
    <w:name w:val="382CB63A529B4A38A420746DFC2C10CA"/>
  </w:style>
  <w:style w:type="paragraph" w:customStyle="1" w:styleId="F92C56FA1D9241B78FDE7D2012F93FAA">
    <w:name w:val="F92C56FA1D9241B78FDE7D2012F93FAA"/>
  </w:style>
  <w:style w:type="paragraph" w:customStyle="1" w:styleId="48BECD66E81C4A3583ACBDAE7EDEFA96">
    <w:name w:val="48BECD66E81C4A3583ACBDAE7EDEFA96"/>
  </w:style>
  <w:style w:type="paragraph" w:customStyle="1" w:styleId="A4830CACD5D3420494C0466D010DBC5C">
    <w:name w:val="A4830CACD5D3420494C0466D010DBC5C"/>
  </w:style>
  <w:style w:type="paragraph" w:customStyle="1" w:styleId="4E7561BD96E3426E9CDE3040E064877D">
    <w:name w:val="4E7561BD96E3426E9CDE3040E064877D"/>
  </w:style>
  <w:style w:type="paragraph" w:customStyle="1" w:styleId="35BF6F57EA57415692AAD84BE7ECB07B">
    <w:name w:val="35BF6F57EA57415692AAD84BE7ECB07B"/>
  </w:style>
  <w:style w:type="paragraph" w:customStyle="1" w:styleId="61018F22FB544C11A386ED43DD8CE455">
    <w:name w:val="61018F22FB544C11A386ED43DD8CE455"/>
  </w:style>
  <w:style w:type="paragraph" w:customStyle="1" w:styleId="C05E45A67AD04BB2AA70A128C38F2D06">
    <w:name w:val="C05E45A67AD04BB2AA70A128C38F2D06"/>
  </w:style>
  <w:style w:type="paragraph" w:customStyle="1" w:styleId="578D6F116FC2425491A61416CF0EE311">
    <w:name w:val="578D6F116FC2425491A61416CF0EE311"/>
  </w:style>
  <w:style w:type="paragraph" w:customStyle="1" w:styleId="8D9793C302884E5698C93A6E59CF7355">
    <w:name w:val="8D9793C302884E5698C93A6E59CF7355"/>
  </w:style>
  <w:style w:type="paragraph" w:customStyle="1" w:styleId="F39DE2A165CB46D3A48899B95C0AA52C">
    <w:name w:val="F39DE2A165CB46D3A48899B95C0AA52C"/>
  </w:style>
  <w:style w:type="paragraph" w:customStyle="1" w:styleId="E11B91CB81B9433B914620D5E6D48B6F">
    <w:name w:val="E11B91CB81B9433B914620D5E6D48B6F"/>
  </w:style>
  <w:style w:type="paragraph" w:customStyle="1" w:styleId="E6D4A252A44B4E6C8779508780205508">
    <w:name w:val="E6D4A252A44B4E6C8779508780205508"/>
  </w:style>
  <w:style w:type="paragraph" w:customStyle="1" w:styleId="01254E02CBF74124838D0D2FD9171C21">
    <w:name w:val="01254E02CBF74124838D0D2FD9171C21"/>
  </w:style>
  <w:style w:type="paragraph" w:customStyle="1" w:styleId="238061809ECE4F64A2EFA70E2D3E8707">
    <w:name w:val="238061809ECE4F64A2EFA70E2D3E8707"/>
  </w:style>
  <w:style w:type="paragraph" w:customStyle="1" w:styleId="1665E48F623B434E9BF9305D0B174D30">
    <w:name w:val="1665E48F623B434E9BF9305D0B174D30"/>
  </w:style>
  <w:style w:type="paragraph" w:customStyle="1" w:styleId="9F6B85214D1746A084E5215344EA3D36">
    <w:name w:val="9F6B85214D1746A084E5215344EA3D36"/>
  </w:style>
  <w:style w:type="paragraph" w:customStyle="1" w:styleId="972B78CD8B8D483AA051474B616ED84A">
    <w:name w:val="972B78CD8B8D483AA051474B616ED84A"/>
  </w:style>
  <w:style w:type="paragraph" w:customStyle="1" w:styleId="52D9F77FA0B24AEAADF3F701E563DA15">
    <w:name w:val="52D9F77FA0B24AEAADF3F701E563DA15"/>
  </w:style>
  <w:style w:type="paragraph" w:customStyle="1" w:styleId="34ED2612F6D940B1A4A6E14819C6C99B">
    <w:name w:val="34ED2612F6D940B1A4A6E14819C6C99B"/>
  </w:style>
  <w:style w:type="paragraph" w:customStyle="1" w:styleId="8E1E8E0595A74A99A26F7D77AAE6195B">
    <w:name w:val="8E1E8E0595A74A99A26F7D77AAE6195B"/>
  </w:style>
  <w:style w:type="paragraph" w:customStyle="1" w:styleId="A097317E10BF42EC979E17F65F2CE94A">
    <w:name w:val="A097317E10BF42EC979E17F65F2CE94A"/>
  </w:style>
  <w:style w:type="paragraph" w:customStyle="1" w:styleId="D7E7C4BB7B5C4C5295F00D56AC3E9821">
    <w:name w:val="D7E7C4BB7B5C4C5295F00D56AC3E9821"/>
  </w:style>
  <w:style w:type="paragraph" w:customStyle="1" w:styleId="CEEBEF6387B84D8FB8A781ABAB1A6108">
    <w:name w:val="CEEBEF6387B84D8FB8A781ABAB1A6108"/>
  </w:style>
  <w:style w:type="paragraph" w:customStyle="1" w:styleId="6F1DE297D1A34E4996CD32154C164CD7">
    <w:name w:val="6F1DE297D1A34E4996CD32154C164CD7"/>
  </w:style>
  <w:style w:type="paragraph" w:customStyle="1" w:styleId="F2B53BFA4AC842F999AE2B5886194F58">
    <w:name w:val="F2B53BFA4AC842F999AE2B5886194F58"/>
  </w:style>
  <w:style w:type="paragraph" w:customStyle="1" w:styleId="44607E086B514BB08DEA906E36D3D842">
    <w:name w:val="44607E086B514BB08DEA906E36D3D842"/>
  </w:style>
  <w:style w:type="paragraph" w:customStyle="1" w:styleId="3D75E17DF6C1478BAA116E1E5E7F2183">
    <w:name w:val="3D75E17DF6C1478BAA116E1E5E7F2183"/>
  </w:style>
  <w:style w:type="paragraph" w:customStyle="1" w:styleId="E995EB3A3E734D8A93B0C48B62B754F2">
    <w:name w:val="E995EB3A3E734D8A93B0C48B62B754F2"/>
  </w:style>
  <w:style w:type="paragraph" w:customStyle="1" w:styleId="F4F971E5AB72450385E50CBA447412F6">
    <w:name w:val="F4F971E5AB72450385E50CBA447412F6"/>
  </w:style>
  <w:style w:type="paragraph" w:customStyle="1" w:styleId="50190B6F5F2042BFA09A41C356697B44">
    <w:name w:val="50190B6F5F2042BFA09A41C356697B44"/>
  </w:style>
  <w:style w:type="paragraph" w:customStyle="1" w:styleId="19FD83EFDF5B4CDEA293ED32A2FA6D32">
    <w:name w:val="19FD83EFDF5B4CDEA293ED32A2FA6D32"/>
  </w:style>
  <w:style w:type="paragraph" w:customStyle="1" w:styleId="71868754607B40219FD0FBA67F19B8DA">
    <w:name w:val="71868754607B40219FD0FBA67F19B8DA"/>
  </w:style>
  <w:style w:type="paragraph" w:customStyle="1" w:styleId="E72F32DA143346D0A9B95A8BE8E0A896">
    <w:name w:val="E72F32DA143346D0A9B95A8BE8E0A896"/>
  </w:style>
  <w:style w:type="paragraph" w:customStyle="1" w:styleId="CF9F02C6480C448FBC5E1266CF591344">
    <w:name w:val="CF9F02C6480C448FBC5E1266CF591344"/>
  </w:style>
  <w:style w:type="paragraph" w:customStyle="1" w:styleId="2F7B0D0BA9D140338B43C779A7AB1F34">
    <w:name w:val="2F7B0D0BA9D140338B43C779A7AB1F34"/>
  </w:style>
  <w:style w:type="paragraph" w:customStyle="1" w:styleId="37BF0647FB294612811491A829F550B8">
    <w:name w:val="37BF0647FB294612811491A829F550B8"/>
  </w:style>
  <w:style w:type="paragraph" w:customStyle="1" w:styleId="083E52A0B6844754BE39ED0DC952D3CA">
    <w:name w:val="083E52A0B6844754BE39ED0DC952D3CA"/>
  </w:style>
  <w:style w:type="paragraph" w:customStyle="1" w:styleId="300D1157B7624346B902E5DDD0028F19">
    <w:name w:val="300D1157B7624346B902E5DDD0028F19"/>
  </w:style>
  <w:style w:type="paragraph" w:customStyle="1" w:styleId="04955F6D00304CC2BCC2AE39F820CF8B">
    <w:name w:val="04955F6D00304CC2BCC2AE39F820CF8B"/>
  </w:style>
  <w:style w:type="paragraph" w:customStyle="1" w:styleId="0AA435936C8C44798FD8C3CD378BB837">
    <w:name w:val="0AA435936C8C44798FD8C3CD378BB837"/>
  </w:style>
  <w:style w:type="paragraph" w:customStyle="1" w:styleId="83E33E97905F465497AC4DB4EFCABA3E">
    <w:name w:val="83E33E97905F465497AC4DB4EFCABA3E"/>
  </w:style>
  <w:style w:type="paragraph" w:customStyle="1" w:styleId="8680B140378F4B19BC878E02D2D4795F">
    <w:name w:val="8680B140378F4B19BC878E02D2D4795F"/>
  </w:style>
  <w:style w:type="paragraph" w:customStyle="1" w:styleId="EF16D11A684D480CB7D6C91EC97BE3B7">
    <w:name w:val="EF16D11A684D480CB7D6C91EC97BE3B7"/>
  </w:style>
  <w:style w:type="paragraph" w:customStyle="1" w:styleId="13ACEDD3E4A04B5A96E3ED88E449D950">
    <w:name w:val="13ACEDD3E4A04B5A96E3ED88E449D950"/>
  </w:style>
  <w:style w:type="paragraph" w:customStyle="1" w:styleId="17147314738F4897BF93266B0738484A">
    <w:name w:val="17147314738F4897BF93266B0738484A"/>
  </w:style>
  <w:style w:type="paragraph" w:customStyle="1" w:styleId="5C46E93D7A0F42E9BE2B9B2182E0DDB0">
    <w:name w:val="5C46E93D7A0F42E9BE2B9B2182E0DDB0"/>
  </w:style>
  <w:style w:type="paragraph" w:customStyle="1" w:styleId="3102FF3FD83B4C28A9AA724AF0E0FB44">
    <w:name w:val="3102FF3FD83B4C28A9AA724AF0E0FB44"/>
  </w:style>
  <w:style w:type="paragraph" w:customStyle="1" w:styleId="A0686DD1872F4F3CB77C554E7E88624F">
    <w:name w:val="A0686DD1872F4F3CB77C554E7E88624F"/>
  </w:style>
  <w:style w:type="paragraph" w:customStyle="1" w:styleId="807BD11326F2472E898939C50F1391E6">
    <w:name w:val="807BD11326F2472E898939C50F1391E6"/>
  </w:style>
  <w:style w:type="paragraph" w:customStyle="1" w:styleId="99684E061F314C62BEF8E18D6458E976">
    <w:name w:val="99684E061F314C62BEF8E18D6458E976"/>
  </w:style>
  <w:style w:type="paragraph" w:customStyle="1" w:styleId="3AF6F6CBE63C413E9680EF65FBF61B2A">
    <w:name w:val="3AF6F6CBE63C413E9680EF65FBF61B2A"/>
  </w:style>
  <w:style w:type="paragraph" w:customStyle="1" w:styleId="F2E1F84B946B476991959C2359DB5267">
    <w:name w:val="F2E1F84B946B476991959C2359DB5267"/>
  </w:style>
  <w:style w:type="paragraph" w:customStyle="1" w:styleId="67861A568FA54B4988501ED04EAB1E95">
    <w:name w:val="67861A568FA54B4988501ED04EAB1E95"/>
  </w:style>
  <w:style w:type="paragraph" w:customStyle="1" w:styleId="23FD23522D1B4F87A574FE56DDDF5C66">
    <w:name w:val="23FD23522D1B4F87A574FE56DDDF5C66"/>
  </w:style>
  <w:style w:type="paragraph" w:customStyle="1" w:styleId="3F290DF27A044B468DAFCF6068704FA0">
    <w:name w:val="3F290DF27A044B468DAFCF6068704FA0"/>
  </w:style>
  <w:style w:type="paragraph" w:customStyle="1" w:styleId="5152BBDB408746A6B25CE629E8FD897F">
    <w:name w:val="5152BBDB408746A6B25CE629E8FD897F"/>
  </w:style>
  <w:style w:type="paragraph" w:customStyle="1" w:styleId="32167C0432834102BFE0C786E8ADAD55">
    <w:name w:val="32167C0432834102BFE0C786E8ADAD55"/>
  </w:style>
  <w:style w:type="paragraph" w:customStyle="1" w:styleId="6F2AE1E5535740CABAAC28E00A90F963">
    <w:name w:val="6F2AE1E5535740CABAAC28E00A90F963"/>
  </w:style>
  <w:style w:type="paragraph" w:customStyle="1" w:styleId="F592A5061B19467C8916CCD9535735C9">
    <w:name w:val="F592A5061B19467C8916CCD9535735C9"/>
  </w:style>
  <w:style w:type="paragraph" w:customStyle="1" w:styleId="C84FE71114924083913B4DDE53683E40">
    <w:name w:val="C84FE71114924083913B4DDE53683E40"/>
  </w:style>
  <w:style w:type="paragraph" w:customStyle="1" w:styleId="43304C2EF9E84C808420859A4ABB03D7">
    <w:name w:val="43304C2EF9E84C808420859A4ABB03D7"/>
  </w:style>
  <w:style w:type="paragraph" w:customStyle="1" w:styleId="0DFCF60142654599B0ACFDE5834AB5C2">
    <w:name w:val="0DFCF60142654599B0ACFDE5834AB5C2"/>
  </w:style>
  <w:style w:type="paragraph" w:customStyle="1" w:styleId="EC8946847BEB4634AA8738E0692A1E36">
    <w:name w:val="EC8946847BEB4634AA8738E0692A1E36"/>
  </w:style>
  <w:style w:type="paragraph" w:customStyle="1" w:styleId="5B79C3BB208F449EAA0B769EEC6113FB">
    <w:name w:val="5B79C3BB208F449EAA0B769EEC6113FB"/>
  </w:style>
  <w:style w:type="paragraph" w:customStyle="1" w:styleId="DEA93E695C2E4C06B4CDE642B792672B">
    <w:name w:val="DEA93E695C2E4C06B4CDE642B792672B"/>
  </w:style>
  <w:style w:type="paragraph" w:customStyle="1" w:styleId="10BE7F27EE9D410B919562E275804AB1">
    <w:name w:val="10BE7F27EE9D410B919562E275804AB1"/>
  </w:style>
  <w:style w:type="paragraph" w:customStyle="1" w:styleId="A0FE3AE4C8A245A5A694392FA49A2E95">
    <w:name w:val="A0FE3AE4C8A245A5A694392FA49A2E95"/>
  </w:style>
  <w:style w:type="paragraph" w:customStyle="1" w:styleId="155D7FBA138D45E3B6050A7ECFEBC181">
    <w:name w:val="155D7FBA138D45E3B6050A7ECFEBC181"/>
  </w:style>
  <w:style w:type="paragraph" w:customStyle="1" w:styleId="F3A6375F2DB4486587EB304E69E5F878">
    <w:name w:val="F3A6375F2DB4486587EB304E69E5F878"/>
  </w:style>
  <w:style w:type="paragraph" w:customStyle="1" w:styleId="03F5C734DC514494AF8B5E8DA47EA078">
    <w:name w:val="03F5C734DC514494AF8B5E8DA47EA078"/>
  </w:style>
  <w:style w:type="paragraph" w:customStyle="1" w:styleId="03206E4063864307B840B5CA4A15B661">
    <w:name w:val="03206E4063864307B840B5CA4A15B661"/>
  </w:style>
  <w:style w:type="paragraph" w:customStyle="1" w:styleId="5F15A83E84F44A65BCD67DDE92E3ED28">
    <w:name w:val="5F15A83E84F44A65BCD67DDE92E3ED28"/>
  </w:style>
  <w:style w:type="paragraph" w:customStyle="1" w:styleId="4C751B4EBE644569A4F0F901309F79DB">
    <w:name w:val="4C751B4EBE644569A4F0F901309F79DB"/>
  </w:style>
  <w:style w:type="paragraph" w:customStyle="1" w:styleId="50ACEB7CC8C245DEAF2E2666F7313C65">
    <w:name w:val="50ACEB7CC8C245DEAF2E2666F7313C65"/>
  </w:style>
  <w:style w:type="paragraph" w:customStyle="1" w:styleId="A244FF90E0E640188ABB8A8EA09BBFC7">
    <w:name w:val="A244FF90E0E640188ABB8A8EA09BBFC7"/>
  </w:style>
  <w:style w:type="paragraph" w:customStyle="1" w:styleId="ED11EF71933543EA99458B9CD9A25216">
    <w:name w:val="ED11EF71933543EA99458B9CD9A25216"/>
  </w:style>
  <w:style w:type="paragraph" w:customStyle="1" w:styleId="3AB57E52671D4382802A7E65D568A594">
    <w:name w:val="3AB57E52671D4382802A7E65D568A594"/>
  </w:style>
  <w:style w:type="paragraph" w:customStyle="1" w:styleId="F41C27F7A4574EC8A3A05E9A88999D53">
    <w:name w:val="F41C27F7A4574EC8A3A05E9A88999D53"/>
  </w:style>
  <w:style w:type="paragraph" w:customStyle="1" w:styleId="2C69257E555D4DEFBB08E45344A461F1">
    <w:name w:val="2C69257E555D4DEFBB08E45344A461F1"/>
  </w:style>
  <w:style w:type="paragraph" w:customStyle="1" w:styleId="9E9D8B96DD8648F3A6ABC909212C655D">
    <w:name w:val="9E9D8B96DD8648F3A6ABC909212C655D"/>
  </w:style>
  <w:style w:type="paragraph" w:customStyle="1" w:styleId="0141A6B82A8749B08697FF671925281F">
    <w:name w:val="0141A6B82A8749B08697FF671925281F"/>
  </w:style>
  <w:style w:type="paragraph" w:customStyle="1" w:styleId="B0CFC970B9B2497BB7748ED644600844">
    <w:name w:val="B0CFC970B9B2497BB7748ED644600844"/>
  </w:style>
  <w:style w:type="paragraph" w:customStyle="1" w:styleId="7A360B9713D7423F933C96E0A6734C9A">
    <w:name w:val="7A360B9713D7423F933C96E0A6734C9A"/>
  </w:style>
  <w:style w:type="paragraph" w:customStyle="1" w:styleId="AAED66419E28494E9EC53BAC0275D9D8">
    <w:name w:val="AAED66419E28494E9EC53BAC0275D9D8"/>
  </w:style>
  <w:style w:type="paragraph" w:customStyle="1" w:styleId="7BBCE9AE17C743F1A1614EC1F2F1CC51">
    <w:name w:val="7BBCE9AE17C743F1A1614EC1F2F1CC51"/>
  </w:style>
  <w:style w:type="paragraph" w:customStyle="1" w:styleId="33F88FAFEA904D14BD5354ECB115F9C6">
    <w:name w:val="33F88FAFEA904D14BD5354ECB115F9C6"/>
  </w:style>
  <w:style w:type="paragraph" w:customStyle="1" w:styleId="9695542A30F94A3F90857E7860AB1C47">
    <w:name w:val="9695542A30F94A3F90857E7860AB1C47"/>
  </w:style>
  <w:style w:type="paragraph" w:customStyle="1" w:styleId="E7155E00A957410F9074180F7ECABA67">
    <w:name w:val="E7155E00A957410F9074180F7ECABA67"/>
  </w:style>
  <w:style w:type="paragraph" w:customStyle="1" w:styleId="9A6130EA2BF3462DB08395C3827A7990">
    <w:name w:val="9A6130EA2BF3462DB08395C3827A7990"/>
  </w:style>
  <w:style w:type="paragraph" w:customStyle="1" w:styleId="8F83D12187A149598A60E903B7917308">
    <w:name w:val="8F83D12187A149598A60E903B7917308"/>
  </w:style>
  <w:style w:type="paragraph" w:customStyle="1" w:styleId="F1CACFDDEF0C4165A99500E6C971E4F6">
    <w:name w:val="F1CACFDDEF0C4165A99500E6C971E4F6"/>
  </w:style>
  <w:style w:type="paragraph" w:customStyle="1" w:styleId="4393895829FD4F4EB2FA657DF26A6FC9">
    <w:name w:val="4393895829FD4F4EB2FA657DF26A6FC9"/>
  </w:style>
  <w:style w:type="paragraph" w:customStyle="1" w:styleId="CF3495B47102432EADC75D373024ABF3">
    <w:name w:val="CF3495B47102432EADC75D373024ABF3"/>
  </w:style>
  <w:style w:type="paragraph" w:customStyle="1" w:styleId="F1D1A5684F224BD3934073CE2A5AF9DD">
    <w:name w:val="F1D1A5684F224BD3934073CE2A5AF9DD"/>
  </w:style>
  <w:style w:type="paragraph" w:customStyle="1" w:styleId="6603DA49D4354FA4AEE22FFE087CB8A5">
    <w:name w:val="6603DA49D4354FA4AEE22FFE087CB8A5"/>
  </w:style>
  <w:style w:type="paragraph" w:customStyle="1" w:styleId="84BACBF27DD34A8DBE8AEF9BBD691978">
    <w:name w:val="84BACBF27DD34A8DBE8AEF9BBD691978"/>
  </w:style>
  <w:style w:type="paragraph" w:customStyle="1" w:styleId="7829590FD25C4989B465261913D7FA08">
    <w:name w:val="7829590FD25C4989B465261913D7FA08"/>
  </w:style>
  <w:style w:type="paragraph" w:customStyle="1" w:styleId="94393B4ECCCC418DB6E58A8F46B0C74A">
    <w:name w:val="94393B4ECCCC418DB6E58A8F46B0C74A"/>
  </w:style>
  <w:style w:type="paragraph" w:customStyle="1" w:styleId="DA76CF35FF354CE584C0B81CAF489098">
    <w:name w:val="DA76CF35FF354CE584C0B81CAF489098"/>
  </w:style>
  <w:style w:type="paragraph" w:customStyle="1" w:styleId="5E9EA27F7A1A463595833CDF06FDCF34">
    <w:name w:val="5E9EA27F7A1A463595833CDF06FDCF34"/>
  </w:style>
  <w:style w:type="paragraph" w:customStyle="1" w:styleId="2C02FC147262469F93C26B282C7C3AD4">
    <w:name w:val="2C02FC147262469F93C26B282C7C3AD4"/>
  </w:style>
  <w:style w:type="paragraph" w:customStyle="1" w:styleId="266A4B3EF3DD40259B412E070D8DDDDE">
    <w:name w:val="266A4B3EF3DD40259B412E070D8DDDDE"/>
  </w:style>
  <w:style w:type="paragraph" w:customStyle="1" w:styleId="9953C6D2C26A4D93B157E128EEA60FE3">
    <w:name w:val="9953C6D2C26A4D93B157E128EEA60FE3"/>
  </w:style>
  <w:style w:type="paragraph" w:customStyle="1" w:styleId="7F4247740E254C319BE60F80A8864B4D">
    <w:name w:val="7F4247740E254C319BE60F80A8864B4D"/>
  </w:style>
  <w:style w:type="paragraph" w:customStyle="1" w:styleId="ACB134F421594847BC8E4505720B855E">
    <w:name w:val="ACB134F421594847BC8E4505720B855E"/>
  </w:style>
  <w:style w:type="paragraph" w:customStyle="1" w:styleId="C221A8AFD17243A4AB63A96D2AFC9B2E">
    <w:name w:val="C221A8AFD17243A4AB63A96D2AFC9B2E"/>
  </w:style>
  <w:style w:type="paragraph" w:customStyle="1" w:styleId="4A5D82CBC3414B59931C8FD1AB50C2FA">
    <w:name w:val="4A5D82CBC3414B59931C8FD1AB50C2FA"/>
  </w:style>
  <w:style w:type="paragraph" w:customStyle="1" w:styleId="3A211143D11B4F73B0FC5F988B508D33">
    <w:name w:val="3A211143D11B4F73B0FC5F988B508D33"/>
  </w:style>
  <w:style w:type="paragraph" w:customStyle="1" w:styleId="1B6A81B9AEB14158BDD16B57F87980A9">
    <w:name w:val="1B6A81B9AEB14158BDD16B57F87980A9"/>
  </w:style>
  <w:style w:type="paragraph" w:customStyle="1" w:styleId="B2456078DA5141B886911B3E87B6C6D3">
    <w:name w:val="B2456078DA5141B886911B3E87B6C6D3"/>
  </w:style>
  <w:style w:type="paragraph" w:customStyle="1" w:styleId="AB40827C421A4303BA2BD8F0BE243B9D">
    <w:name w:val="AB40827C421A4303BA2BD8F0BE243B9D"/>
  </w:style>
  <w:style w:type="paragraph" w:customStyle="1" w:styleId="06240BE9658E4F09894B772ADBF99AA8">
    <w:name w:val="06240BE9658E4F09894B772ADBF99AA8"/>
  </w:style>
  <w:style w:type="paragraph" w:customStyle="1" w:styleId="1B82FA01C0AE4E938379D0D6CB1202F6">
    <w:name w:val="1B82FA01C0AE4E938379D0D6CB1202F6"/>
  </w:style>
  <w:style w:type="paragraph" w:customStyle="1" w:styleId="4D355AEF075242219E93168F5A7134EC">
    <w:name w:val="4D355AEF075242219E93168F5A7134EC"/>
  </w:style>
  <w:style w:type="paragraph" w:customStyle="1" w:styleId="F5A0AE401B1D42259B7251237B82C98F">
    <w:name w:val="F5A0AE401B1D42259B7251237B82C98F"/>
  </w:style>
  <w:style w:type="paragraph" w:customStyle="1" w:styleId="7DCF27C93B6B4BAC8782E439ADDFE9C9">
    <w:name w:val="7DCF27C93B6B4BAC8782E439ADDFE9C9"/>
  </w:style>
  <w:style w:type="paragraph" w:customStyle="1" w:styleId="A71BD45A3C5C40C0AB1CF64C75752002">
    <w:name w:val="A71BD45A3C5C40C0AB1CF64C75752002"/>
  </w:style>
  <w:style w:type="paragraph" w:customStyle="1" w:styleId="B574599D097E49AF85DB17638A91C9A9">
    <w:name w:val="B574599D097E49AF85DB17638A91C9A9"/>
  </w:style>
  <w:style w:type="paragraph" w:customStyle="1" w:styleId="BDBBE91B6F3F4EE6B0030B78F14738B0">
    <w:name w:val="BDBBE91B6F3F4EE6B0030B78F14738B0"/>
  </w:style>
  <w:style w:type="paragraph" w:customStyle="1" w:styleId="2395FC6D65CA435A8BCBBE6C970CEC35">
    <w:name w:val="2395FC6D65CA435A8BCBBE6C970CEC35"/>
  </w:style>
  <w:style w:type="paragraph" w:customStyle="1" w:styleId="4678625DB7344B918CF6DE6AFD9E9A49">
    <w:name w:val="4678625DB7344B918CF6DE6AFD9E9A49"/>
  </w:style>
  <w:style w:type="paragraph" w:customStyle="1" w:styleId="09925F05E9A34DCAADCF7FFD05871430">
    <w:name w:val="09925F05E9A34DCAADCF7FFD05871430"/>
  </w:style>
  <w:style w:type="paragraph" w:customStyle="1" w:styleId="AA922C3BCED64903BFE908E98CAB03AE">
    <w:name w:val="AA922C3BCED64903BFE908E98CAB03AE"/>
  </w:style>
  <w:style w:type="paragraph" w:customStyle="1" w:styleId="E4006F13B68D438C8AF9A071FA09D48B">
    <w:name w:val="E4006F13B68D438C8AF9A071FA09D48B"/>
  </w:style>
  <w:style w:type="paragraph" w:customStyle="1" w:styleId="1575EF3C3D3246BDADA2559CA3E98064">
    <w:name w:val="1575EF3C3D3246BDADA2559CA3E98064"/>
  </w:style>
  <w:style w:type="paragraph" w:customStyle="1" w:styleId="1F83125F9C8D44AF80AFA8A32C5CD2D9">
    <w:name w:val="1F83125F9C8D44AF80AFA8A32C5CD2D9"/>
  </w:style>
  <w:style w:type="paragraph" w:customStyle="1" w:styleId="1C24E74D99FD4519A19565D4D0815F14">
    <w:name w:val="1C24E74D99FD4519A19565D4D0815F14"/>
  </w:style>
  <w:style w:type="paragraph" w:customStyle="1" w:styleId="AFA34EFC33BE4C0489F2474455A76AB7">
    <w:name w:val="AFA34EFC33BE4C0489F2474455A76AB7"/>
  </w:style>
  <w:style w:type="paragraph" w:customStyle="1" w:styleId="3AD35BEF5AC94B9799340D41AEC97100">
    <w:name w:val="3AD35BEF5AC94B9799340D41AEC97100"/>
  </w:style>
  <w:style w:type="paragraph" w:customStyle="1" w:styleId="B312528B634F4519B33B8C7808D79F01">
    <w:name w:val="B312528B634F4519B33B8C7808D79F01"/>
  </w:style>
  <w:style w:type="paragraph" w:customStyle="1" w:styleId="881BA6696B2A4629A8522BACEB3ADA24">
    <w:name w:val="881BA6696B2A4629A8522BACEB3ADA24"/>
  </w:style>
  <w:style w:type="paragraph" w:customStyle="1" w:styleId="30384428781F4056B70CE84B0CC87803">
    <w:name w:val="30384428781F4056B70CE84B0CC87803"/>
  </w:style>
  <w:style w:type="paragraph" w:customStyle="1" w:styleId="5CD5729DBEDC4F038127C859CACE481D">
    <w:name w:val="5CD5729DBEDC4F038127C859CACE481D"/>
  </w:style>
  <w:style w:type="paragraph" w:customStyle="1" w:styleId="1F209867CB534268B5472438C154C128">
    <w:name w:val="1F209867CB534268B5472438C154C128"/>
  </w:style>
  <w:style w:type="paragraph" w:customStyle="1" w:styleId="22944A0AD6474CCA92E4AC718F609218">
    <w:name w:val="22944A0AD6474CCA92E4AC718F609218"/>
  </w:style>
  <w:style w:type="paragraph" w:customStyle="1" w:styleId="82A9A6269B6F425D94045E1EFCCC95DF">
    <w:name w:val="82A9A6269B6F425D94045E1EFCCC95DF"/>
  </w:style>
  <w:style w:type="paragraph" w:customStyle="1" w:styleId="2225E4FF6A634BFBB76694491FAB2301">
    <w:name w:val="2225E4FF6A634BFBB76694491FAB2301"/>
  </w:style>
  <w:style w:type="paragraph" w:customStyle="1" w:styleId="5508475A53D1428592C6D8F1FC5A54E5">
    <w:name w:val="5508475A53D1428592C6D8F1FC5A54E5"/>
  </w:style>
  <w:style w:type="paragraph" w:customStyle="1" w:styleId="9BB487A921E64C33B073AFB6C94FCE90">
    <w:name w:val="9BB487A921E64C33B073AFB6C94FCE90"/>
  </w:style>
  <w:style w:type="paragraph" w:customStyle="1" w:styleId="39A02D65080742D38C6E3990A75D8245">
    <w:name w:val="39A02D65080742D38C6E3990A75D8245"/>
  </w:style>
  <w:style w:type="paragraph" w:customStyle="1" w:styleId="267E0F327F8B4D9E94D5CC92509D88C3">
    <w:name w:val="267E0F327F8B4D9E94D5CC92509D88C3"/>
  </w:style>
  <w:style w:type="paragraph" w:customStyle="1" w:styleId="458986E8ACE643B1B1B0C0E24A102C41">
    <w:name w:val="458986E8ACE643B1B1B0C0E24A102C41"/>
  </w:style>
  <w:style w:type="paragraph" w:customStyle="1" w:styleId="E61F34B17ED1433BB852ED0F9BB4C668">
    <w:name w:val="E61F34B17ED1433BB852ED0F9BB4C668"/>
  </w:style>
  <w:style w:type="paragraph" w:customStyle="1" w:styleId="523EF751BF5148859891063E99CFF241">
    <w:name w:val="523EF751BF5148859891063E99CFF241"/>
  </w:style>
  <w:style w:type="paragraph" w:customStyle="1" w:styleId="4717F0D589CA48E89777C392F3E2E376">
    <w:name w:val="4717F0D589CA48E89777C392F3E2E376"/>
  </w:style>
  <w:style w:type="paragraph" w:customStyle="1" w:styleId="C71518C619EE4A34A91A6A77D362AEC0">
    <w:name w:val="C71518C619EE4A34A91A6A77D362AEC0"/>
  </w:style>
  <w:style w:type="paragraph" w:customStyle="1" w:styleId="49AF187C7AFF4A1EA1BF235CD98A3573">
    <w:name w:val="49AF187C7AFF4A1EA1BF235CD98A3573"/>
  </w:style>
  <w:style w:type="paragraph" w:customStyle="1" w:styleId="675F3F38B39645959DF9498DF2104E96">
    <w:name w:val="675F3F38B39645959DF9498DF2104E96"/>
  </w:style>
  <w:style w:type="paragraph" w:customStyle="1" w:styleId="E6F500D5ECC648A1BFEEFF227297494D">
    <w:name w:val="E6F500D5ECC648A1BFEEFF227297494D"/>
  </w:style>
  <w:style w:type="paragraph" w:customStyle="1" w:styleId="BF59770A5B0D4C4B99E44659208573E2">
    <w:name w:val="BF59770A5B0D4C4B99E44659208573E2"/>
  </w:style>
  <w:style w:type="paragraph" w:customStyle="1" w:styleId="CFF596BCD7E04D7FBC77A85243D7D2E4">
    <w:name w:val="CFF596BCD7E04D7FBC77A85243D7D2E4"/>
    <w:rsid w:val="00873711"/>
  </w:style>
  <w:style w:type="paragraph" w:customStyle="1" w:styleId="F6E0BD28C71147D7837544FC199558BB">
    <w:name w:val="F6E0BD28C71147D7837544FC199558BB"/>
    <w:rsid w:val="00873711"/>
  </w:style>
  <w:style w:type="paragraph" w:customStyle="1" w:styleId="A5598924043B42B3A08A4A62FD60A2AA">
    <w:name w:val="A5598924043B42B3A08A4A62FD60A2AA"/>
    <w:rsid w:val="00873711"/>
  </w:style>
  <w:style w:type="paragraph" w:customStyle="1" w:styleId="3B5DEE7CF8904D4081B3FE9D8D3D8046">
    <w:name w:val="3B5DEE7CF8904D4081B3FE9D8D3D8046"/>
    <w:rsid w:val="00873711"/>
  </w:style>
  <w:style w:type="paragraph" w:customStyle="1" w:styleId="A0EA670FF7984701875DAAB641B98C1C">
    <w:name w:val="A0EA670FF7984701875DAAB641B98C1C"/>
    <w:rsid w:val="00873711"/>
  </w:style>
  <w:style w:type="paragraph" w:customStyle="1" w:styleId="C8FE5F0171694855AFF1B906B23A86FE">
    <w:name w:val="C8FE5F0171694855AFF1B906B23A86FE"/>
    <w:rsid w:val="00873711"/>
  </w:style>
  <w:style w:type="paragraph" w:customStyle="1" w:styleId="DE20E8AFC94B4210B25AF1808FFF2F7F">
    <w:name w:val="DE20E8AFC94B4210B25AF1808FFF2F7F"/>
    <w:rsid w:val="00873711"/>
  </w:style>
  <w:style w:type="paragraph" w:customStyle="1" w:styleId="0C7610DA9171429F8BC4A2D937B9426C">
    <w:name w:val="0C7610DA9171429F8BC4A2D937B9426C"/>
    <w:rsid w:val="0087371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Sky">
  <a:themeElements>
    <a:clrScheme name="Calendar">
      <a:dk1>
        <a:sysClr val="windowText" lastClr="000000"/>
      </a:dk1>
      <a:lt1>
        <a:sysClr val="window" lastClr="FFFFFF"/>
      </a:lt1>
      <a:dk2>
        <a:srgbClr val="5590CC"/>
      </a:dk2>
      <a:lt2>
        <a:srgbClr val="F7F7F7"/>
      </a:lt2>
      <a:accent1>
        <a:srgbClr val="073779"/>
      </a:accent1>
      <a:accent2>
        <a:srgbClr val="8FD9FB"/>
      </a:accent2>
      <a:accent3>
        <a:srgbClr val="FFCC00"/>
      </a:accent3>
      <a:accent4>
        <a:srgbClr val="EB6615"/>
      </a:accent4>
      <a:accent5>
        <a:srgbClr val="C76402"/>
      </a:accent5>
      <a:accent6>
        <a:srgbClr val="B523B4"/>
      </a:accent6>
      <a:hlink>
        <a:srgbClr val="FFDE26"/>
      </a:hlink>
      <a:folHlink>
        <a:srgbClr val="DEBE00"/>
      </a:folHlink>
    </a:clrScheme>
    <a:fontScheme name="Austin">
      <a:maj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Sky">
      <a:fillStyleLst>
        <a:solidFill>
          <a:schemeClr val="phClr"/>
        </a:solidFill>
        <a:solidFill>
          <a:schemeClr val="phClr">
            <a:alpha val="50000"/>
          </a:schemeClr>
        </a:solidFill>
        <a:gradFill rotWithShape="1">
          <a:gsLst>
            <a:gs pos="0">
              <a:schemeClr val="phClr">
                <a:shade val="30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4400000" scaled="1"/>
        </a:gra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31750" cap="flat" cmpd="sng" algn="ctr">
          <a:solidFill>
            <a:schemeClr val="phClr"/>
          </a:solidFill>
          <a:prstDash val="solid"/>
        </a:ln>
        <a:ln w="635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88900" dist="63500" dir="3000000" algn="br" rotWithShape="0">
              <a:srgbClr val="000000">
                <a:alpha val="35000"/>
              </a:srgbClr>
            </a:outerShdw>
          </a:effectLst>
        </a:effectStyle>
        <a:effectStyle>
          <a:effectLst>
            <a:innerShdw blurRad="50800" dist="25400" dir="6600000">
              <a:srgbClr val="000000">
                <a:alpha val="50000"/>
              </a:srgbClr>
            </a:innerShdw>
            <a:reflection blurRad="12700" stA="26000" endPos="28000" dist="38100" dir="5400000" sy="-100000" rotWithShape="0"/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40000"/>
                <a:lumMod val="105000"/>
              </a:schemeClr>
            </a:gs>
            <a:gs pos="100000">
              <a:schemeClr val="phClr">
                <a:shade val="20000"/>
                <a:satMod val="250000"/>
                <a:lumMod val="110000"/>
              </a:schemeClr>
            </a:gs>
          </a:gsLst>
          <a:path path="circle">
            <a:fillToRect l="50000" t="50000" r="50000" b="5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30" ma:contentTypeDescription="Create a new document." ma:contentTypeScope="" ma:versionID="cec0622158e8f13124e9e8fd4de31bd1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3b52f30ab005d15df08657af532e6e38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  <xsd:element ref="ns2:MediaServiceObjectDetectorVersions" minOccurs="0"/>
                <xsd:element ref="ns2:MediaServiceSystemTag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hidden="true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hidden="tru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hidden="true" ma:internalName="Background" ma:readOnly="false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  <xsd:element name="MediaServiceObjectDetectorVersions" ma:index="3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3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BillingMetadata" ma:index="33" nillable="true" ma:displayName="MediaServiceBillingMetadata" ma:hidden="true" ma:internalName="MediaServiceBillingMetadata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  <Background xmlns="71af3243-3dd4-4a8d-8c0d-dd76da1f02a5">false</Background>
    <Status xmlns="71af3243-3dd4-4a8d-8c0d-dd76da1f02a5">Not started</Status>
    <TaxCatchAll xmlns="230e9df3-be65-4c73-a93b-d1236ebd677e" xsi:nil="true"/>
    <ImageTagsTaxHTField xmlns="71af3243-3dd4-4a8d-8c0d-dd76da1f02a5">
      <Terms xmlns="http://schemas.microsoft.com/office/infopath/2007/PartnerControls"/>
    </ImageTagsTaxHTField>
    <Image xmlns="71af3243-3dd4-4a8d-8c0d-dd76da1f02a5">
      <Url xsi:nil="true"/>
      <Description xsi:nil="true"/>
    </Image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30" ma:contentTypeDescription="Create a new document." ma:contentTypeScope="" ma:versionID="cec0622158e8f13124e9e8fd4de31bd1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3b52f30ab005d15df08657af532e6e38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  <xsd:element ref="ns2:MediaServiceObjectDetectorVersions" minOccurs="0"/>
                <xsd:element ref="ns2:MediaServiceSystemTag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hidden="true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hidden="tru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hidden="true" ma:internalName="Background" ma:readOnly="false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  <xsd:element name="MediaServiceObjectDetectorVersions" ma:index="3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3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BillingMetadata" ma:index="33" nillable="true" ma:displayName="MediaServiceBillingMetadata" ma:hidden="true" ma:internalName="MediaServiceBillingMetadata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  <Background xmlns="71af3243-3dd4-4a8d-8c0d-dd76da1f02a5">false</Background>
    <Status xmlns="71af3243-3dd4-4a8d-8c0d-dd76da1f02a5">Not started</Status>
    <TaxCatchAll xmlns="230e9df3-be65-4c73-a93b-d1236ebd677e" xsi:nil="true"/>
    <ImageTagsTaxHTField xmlns="71af3243-3dd4-4a8d-8c0d-dd76da1f02a5">
      <Terms xmlns="http://schemas.microsoft.com/office/infopath/2007/PartnerControls"/>
    </ImageTagsTaxHTField>
    <Image xmlns="71af3243-3dd4-4a8d-8c0d-dd76da1f02a5">
      <Url xsi:nil="true"/>
      <Description xsi:nil="true"/>
    </Image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8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CFBF40B-BDDE-43AA-AF71-C11C7B7CCF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6A4CA53-7DCA-444A-BA3B-39E2BDA5CFA0}">
  <ds:schemaRefs>
    <ds:schemaRef ds:uri="http://schemas.microsoft.com/office/2006/metadata/properties"/>
    <ds:schemaRef ds:uri="http://schemas.microsoft.com/office/infopath/2007/PartnerControls"/>
    <ds:schemaRef ds:uri="71af3243-3dd4-4a8d-8c0d-dd76da1f02a5"/>
    <ds:schemaRef ds:uri="230e9df3-be65-4c73-a93b-d1236ebd677e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A27F3F8B-7E5E-463B-80D8-1B9619DC309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3AFF9CC-C508-4D7D-8F12-8AEA99F684C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CFBF40B-BDDE-43AA-AF71-C11C7B7CCF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F6A4CA53-7DCA-444A-BA3B-39E2BDA5CFA0}">
  <ds:schemaRefs>
    <ds:schemaRef ds:uri="http://schemas.microsoft.com/office/2006/metadata/properties"/>
    <ds:schemaRef ds:uri="http://schemas.microsoft.com/office/infopath/2007/PartnerControls"/>
    <ds:schemaRef ds:uri="71af3243-3dd4-4a8d-8c0d-dd76da1f02a5"/>
    <ds:schemaRef ds:uri="230e9df3-be65-4c73-a93b-d1236ebd677e"/>
    <ds:schemaRef ds:uri="http://schemas.microsoft.com/sharepoint/v3"/>
  </ds:schemaRefs>
</ds:datastoreItem>
</file>

<file path=customXml/itemProps7.xml><?xml version="1.0" encoding="utf-8"?>
<ds:datastoreItem xmlns:ds="http://schemas.openxmlformats.org/officeDocument/2006/customXml" ds:itemID="{A27F3F8B-7E5E-463B-80D8-1B9619DC3099}">
  <ds:schemaRefs>
    <ds:schemaRef ds:uri="http://schemas.openxmlformats.org/officeDocument/2006/bibliography"/>
  </ds:schemaRefs>
</ds:datastoreItem>
</file>

<file path=customXml/itemProps8.xml><?xml version="1.0" encoding="utf-8"?>
<ds:datastoreItem xmlns:ds="http://schemas.openxmlformats.org/officeDocument/2006/customXml" ds:itemID="{D3AFF9CC-C508-4D7D-8F12-8AEA99F684C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Horizontal calendar (Sunday start)</Template>
  <TotalTime>4</TotalTime>
  <Pages>3</Pages>
  <Words>280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1875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Yecenia Revolorio</dc:creator>
  <cp:keywords/>
  <dc:description/>
  <cp:lastModifiedBy>Yecenia Revolorio</cp:lastModifiedBy>
  <cp:revision>2</cp:revision>
  <cp:lastPrinted>2026-08-20T14:39:00Z</cp:lastPrinted>
  <dcterms:created xsi:type="dcterms:W3CDTF">2026-08-24T17:29:00Z</dcterms:created>
  <dcterms:modified xsi:type="dcterms:W3CDTF">2026-08-24T17:29:00Z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0x01010079F111ED35F8CC479449609E8A0923A6</vt:lpwstr>
  </property>
</Properties>
</file>