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5000" w:type="pct"/>
        <w:tblLook w:val="0600" w:firstRow="0" w:lastRow="0" w:firstColumn="0" w:lastColumn="0" w:noHBand="1" w:noVBand="1"/>
        <w:tblCaption w:val="Layout table"/>
      </w:tblPr>
      <w:tblGrid>
        <w:gridCol w:w="2340"/>
        <w:gridCol w:w="1434"/>
        <w:gridCol w:w="107"/>
        <w:gridCol w:w="890"/>
        <w:gridCol w:w="2428"/>
        <w:gridCol w:w="75"/>
        <w:gridCol w:w="147"/>
        <w:gridCol w:w="2120"/>
        <w:gridCol w:w="1420"/>
        <w:gridCol w:w="89"/>
        <w:gridCol w:w="1011"/>
        <w:gridCol w:w="2339"/>
      </w:tblGrid>
      <w:tr w:rsidR="001600F9" w14:paraId="44D3AAC5" w14:textId="77777777" w:rsidTr="00A60EE0">
        <w:trPr>
          <w:trHeight w:val="970"/>
        </w:trPr>
        <w:tc>
          <w:tcPr>
            <w:tcW w:w="5000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F9F06F0" w14:textId="0AADB5FF" w:rsidR="001600F9" w:rsidRDefault="00595232" w:rsidP="00B808C5">
            <w:pPr>
              <w:pStyle w:val="Month"/>
              <w:jc w:val="center"/>
            </w:pPr>
            <w:r>
              <w:rPr>
                <w:noProof/>
                <w:sz w:val="52"/>
                <w:szCs w:val="52"/>
              </w:rPr>
              <w:drawing>
                <wp:anchor distT="0" distB="0" distL="114300" distR="114300" simplePos="0" relativeHeight="251659264" behindDoc="1" locked="0" layoutInCell="1" allowOverlap="1" wp14:anchorId="68AD6B48" wp14:editId="1C8C1CC2">
                  <wp:simplePos x="0" y="0"/>
                  <wp:positionH relativeFrom="column">
                    <wp:posOffset>-240030</wp:posOffset>
                  </wp:positionH>
                  <wp:positionV relativeFrom="paragraph">
                    <wp:posOffset>0</wp:posOffset>
                  </wp:positionV>
                  <wp:extent cx="1104900" cy="781050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00F9" w:rsidRPr="007235DD">
              <w:rPr>
                <w:sz w:val="52"/>
                <w:szCs w:val="52"/>
              </w:rPr>
              <w:t>THE GAT</w:t>
            </w:r>
            <w:r w:rsidR="001600F9">
              <w:rPr>
                <w:sz w:val="52"/>
                <w:szCs w:val="52"/>
              </w:rPr>
              <w:t>H</w:t>
            </w:r>
            <w:r w:rsidR="001600F9" w:rsidRPr="007235DD">
              <w:rPr>
                <w:sz w:val="52"/>
                <w:szCs w:val="52"/>
              </w:rPr>
              <w:t>ERING PLACE</w:t>
            </w:r>
            <w:r w:rsidR="001600F9">
              <w:t xml:space="preserve">        </w:t>
            </w:r>
            <w:r w:rsidR="001600F9" w:rsidRPr="001600F9">
              <w:rPr>
                <w:sz w:val="52"/>
                <w:szCs w:val="52"/>
              </w:rPr>
              <w:t>November 2026</w:t>
            </w:r>
          </w:p>
        </w:tc>
      </w:tr>
      <w:tr w:rsidR="001600F9" w14:paraId="5CCB82C2" w14:textId="77777777" w:rsidTr="00B808C5">
        <w:tc>
          <w:tcPr>
            <w:tcW w:w="5000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74B1858" w14:textId="77777777" w:rsidR="001600F9" w:rsidRDefault="001600F9" w:rsidP="00B808C5">
            <w:pPr>
              <w:pStyle w:val="NoSpacing"/>
            </w:pPr>
          </w:p>
        </w:tc>
      </w:tr>
      <w:tr w:rsidR="00C52EB3" w14:paraId="3FEB0EA4" w14:textId="77777777" w:rsidTr="00C52EB3">
        <w:tc>
          <w:tcPr>
            <w:tcW w:w="813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6643A1A" w14:textId="77777777" w:rsidR="001600F9" w:rsidRDefault="00335A96" w:rsidP="00B808C5">
            <w:pPr>
              <w:pStyle w:val="Days"/>
            </w:pPr>
            <w:sdt>
              <w:sdtPr>
                <w:id w:val="1070845556"/>
                <w:placeholder>
                  <w:docPart w:val="EDD2F4D7111E415BB244429AEADBD0BA"/>
                </w:placeholder>
                <w:temporary/>
                <w:showingPlcHdr/>
                <w15:appearance w15:val="hidden"/>
              </w:sdtPr>
              <w:sdtEndPr/>
              <w:sdtContent>
                <w:r w:rsidR="001600F9">
                  <w:t>Monday</w:t>
                </w:r>
              </w:sdtContent>
            </w:sdt>
            <w:r w:rsidR="001600F9">
              <w:t xml:space="preserve"> </w:t>
            </w:r>
          </w:p>
        </w:tc>
        <w:tc>
          <w:tcPr>
            <w:tcW w:w="84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4E15A0F4" w14:textId="77777777" w:rsidR="001600F9" w:rsidRDefault="00335A96" w:rsidP="00B808C5">
            <w:pPr>
              <w:pStyle w:val="Days"/>
            </w:pPr>
            <w:sdt>
              <w:sdtPr>
                <w:id w:val="-1747179157"/>
                <w:placeholder>
                  <w:docPart w:val="9FF93897FC6D4BF2A7DD5F53A3D2C539"/>
                </w:placeholder>
                <w:temporary/>
                <w:showingPlcHdr/>
                <w15:appearance w15:val="hidden"/>
              </w:sdtPr>
              <w:sdtEndPr/>
              <w:sdtContent>
                <w:r w:rsidR="001600F9">
                  <w:t>Tuesday</w:t>
                </w:r>
              </w:sdtContent>
            </w:sdt>
          </w:p>
        </w:tc>
        <w:tc>
          <w:tcPr>
            <w:tcW w:w="843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ECCA29C" w14:textId="77777777" w:rsidR="001600F9" w:rsidRDefault="00335A96" w:rsidP="00B808C5">
            <w:pPr>
              <w:pStyle w:val="Days"/>
            </w:pPr>
            <w:sdt>
              <w:sdtPr>
                <w:id w:val="934473078"/>
                <w:placeholder>
                  <w:docPart w:val="673BD355EAA24501A9473587C535ED68"/>
                </w:placeholder>
                <w:temporary/>
                <w:showingPlcHdr/>
                <w15:appearance w15:val="hidden"/>
              </w:sdtPr>
              <w:sdtEndPr/>
              <w:sdtContent>
                <w:r w:rsidR="001600F9">
                  <w:t>Wednesday</w:t>
                </w:r>
              </w:sdtContent>
            </w:sdt>
          </w:p>
        </w:tc>
        <w:tc>
          <w:tcPr>
            <w:tcW w:w="813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7B86F8B6" w14:textId="77777777" w:rsidR="001600F9" w:rsidRDefault="00335A96" w:rsidP="00B808C5">
            <w:pPr>
              <w:pStyle w:val="Days"/>
            </w:pPr>
            <w:sdt>
              <w:sdtPr>
                <w:id w:val="589665654"/>
                <w:placeholder>
                  <w:docPart w:val="75CC0E1F829C4C4F9BD166A9414A7D91"/>
                </w:placeholder>
                <w:temporary/>
                <w:showingPlcHdr/>
                <w15:appearance w15:val="hidden"/>
              </w:sdtPr>
              <w:sdtEndPr/>
              <w:sdtContent>
                <w:r w:rsidR="001600F9">
                  <w:t>Thursday</w:t>
                </w:r>
              </w:sdtContent>
            </w:sdt>
          </w:p>
        </w:tc>
        <w:tc>
          <w:tcPr>
            <w:tcW w:w="875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400473F" w14:textId="77777777" w:rsidR="001600F9" w:rsidRDefault="00335A96" w:rsidP="00B808C5">
            <w:pPr>
              <w:pStyle w:val="Days"/>
            </w:pPr>
            <w:sdt>
              <w:sdtPr>
                <w:id w:val="826008470"/>
                <w:placeholder>
                  <w:docPart w:val="5E0AA062306C4266B28FB52DC165AD91"/>
                </w:placeholder>
                <w:temporary/>
                <w:showingPlcHdr/>
                <w15:appearance w15:val="hidden"/>
              </w:sdtPr>
              <w:sdtEndPr/>
              <w:sdtContent>
                <w:r w:rsidR="001600F9">
                  <w:t>Friday</w:t>
                </w:r>
              </w:sdtContent>
            </w:sdt>
          </w:p>
        </w:tc>
        <w:tc>
          <w:tcPr>
            <w:tcW w:w="812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19B9E95F" w14:textId="77777777" w:rsidR="001600F9" w:rsidRDefault="00335A96" w:rsidP="00B808C5">
            <w:pPr>
              <w:pStyle w:val="Days"/>
            </w:pPr>
            <w:sdt>
              <w:sdtPr>
                <w:id w:val="1417443425"/>
                <w:placeholder>
                  <w:docPart w:val="B88D07E4A4E94106B49F204033EA9241"/>
                </w:placeholder>
                <w:temporary/>
                <w:showingPlcHdr/>
                <w15:appearance w15:val="hidden"/>
              </w:sdtPr>
              <w:sdtEndPr/>
              <w:sdtContent>
                <w:r w:rsidR="001600F9">
                  <w:t>Saturday</w:t>
                </w:r>
              </w:sdtContent>
            </w:sdt>
          </w:p>
        </w:tc>
      </w:tr>
      <w:tr w:rsidR="00C52EB3" w14:paraId="424ACE5C" w14:textId="77777777" w:rsidTr="00C52EB3">
        <w:tc>
          <w:tcPr>
            <w:tcW w:w="813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79D8032" w14:textId="77777777" w:rsidR="001600F9" w:rsidRDefault="001600F9" w:rsidP="00B808C5">
            <w:pPr>
              <w:pStyle w:val="Dates"/>
            </w:pPr>
          </w:p>
        </w:tc>
        <w:tc>
          <w:tcPr>
            <w:tcW w:w="84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4BD71B" w14:textId="77777777" w:rsidR="001600F9" w:rsidRDefault="001600F9" w:rsidP="00B808C5">
            <w:pPr>
              <w:pStyle w:val="Dates"/>
            </w:pPr>
          </w:p>
        </w:tc>
        <w:tc>
          <w:tcPr>
            <w:tcW w:w="843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87F196" w14:textId="77777777" w:rsidR="001600F9" w:rsidRDefault="001600F9" w:rsidP="00B808C5">
            <w:pPr>
              <w:pStyle w:val="Dates"/>
            </w:pPr>
          </w:p>
        </w:tc>
        <w:tc>
          <w:tcPr>
            <w:tcW w:w="813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4BEBF9" w14:textId="77777777" w:rsidR="001600F9" w:rsidRDefault="001600F9" w:rsidP="00B808C5">
            <w:pPr>
              <w:pStyle w:val="Dates"/>
            </w:pPr>
          </w:p>
        </w:tc>
        <w:tc>
          <w:tcPr>
            <w:tcW w:w="875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5A8792F" w14:textId="77777777" w:rsidR="001600F9" w:rsidRDefault="001600F9" w:rsidP="00B808C5">
            <w:pPr>
              <w:pStyle w:val="Dates"/>
            </w:pPr>
          </w:p>
        </w:tc>
        <w:tc>
          <w:tcPr>
            <w:tcW w:w="812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B3DF616" w14:textId="77777777" w:rsidR="001600F9" w:rsidRDefault="001600F9" w:rsidP="00B808C5">
            <w:pPr>
              <w:pStyle w:val="Dates"/>
            </w:pPr>
          </w:p>
        </w:tc>
      </w:tr>
      <w:tr w:rsidR="00C52EB3" w14:paraId="33A1A6E1" w14:textId="77777777" w:rsidTr="00C52EB3">
        <w:trPr>
          <w:trHeight w:hRule="exact" w:val="80"/>
        </w:trPr>
        <w:tc>
          <w:tcPr>
            <w:tcW w:w="813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ADB8373" w14:textId="77777777" w:rsidR="001600F9" w:rsidRDefault="001600F9" w:rsidP="00B808C5">
            <w:pPr>
              <w:pStyle w:val="Dates"/>
            </w:pPr>
          </w:p>
        </w:tc>
        <w:tc>
          <w:tcPr>
            <w:tcW w:w="84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4EBF6C" w14:textId="77777777" w:rsidR="001600F9" w:rsidRDefault="001600F9" w:rsidP="00B808C5">
            <w:pPr>
              <w:pStyle w:val="Dates"/>
            </w:pPr>
          </w:p>
        </w:tc>
        <w:tc>
          <w:tcPr>
            <w:tcW w:w="843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127A9D" w14:textId="77777777" w:rsidR="001600F9" w:rsidRDefault="001600F9" w:rsidP="00B808C5">
            <w:pPr>
              <w:pStyle w:val="Dates"/>
            </w:pPr>
          </w:p>
        </w:tc>
        <w:tc>
          <w:tcPr>
            <w:tcW w:w="813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9F68D7D" w14:textId="77777777" w:rsidR="001600F9" w:rsidRDefault="001600F9" w:rsidP="00B808C5">
            <w:pPr>
              <w:pStyle w:val="Dates"/>
            </w:pPr>
          </w:p>
        </w:tc>
        <w:tc>
          <w:tcPr>
            <w:tcW w:w="875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9EAD96" w14:textId="77777777" w:rsidR="001600F9" w:rsidRDefault="001600F9" w:rsidP="00B808C5">
            <w:pPr>
              <w:pStyle w:val="Dates"/>
            </w:pPr>
          </w:p>
        </w:tc>
        <w:tc>
          <w:tcPr>
            <w:tcW w:w="812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760E50" w14:textId="77777777" w:rsidR="001600F9" w:rsidRDefault="001600F9" w:rsidP="00B808C5">
            <w:pPr>
              <w:pStyle w:val="Dates"/>
            </w:pPr>
          </w:p>
        </w:tc>
      </w:tr>
      <w:tr w:rsidR="00C52EB3" w:rsidRPr="001600F9" w14:paraId="21DDF15D" w14:textId="77777777" w:rsidTr="00C52EB3">
        <w:tc>
          <w:tcPr>
            <w:tcW w:w="813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B8BD250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2</w:t>
            </w:r>
          </w:p>
        </w:tc>
        <w:tc>
          <w:tcPr>
            <w:tcW w:w="84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E103955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3</w:t>
            </w:r>
          </w:p>
        </w:tc>
        <w:tc>
          <w:tcPr>
            <w:tcW w:w="843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F74256D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4</w:t>
            </w:r>
          </w:p>
        </w:tc>
        <w:tc>
          <w:tcPr>
            <w:tcW w:w="813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5CCC59A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5</w:t>
            </w:r>
          </w:p>
        </w:tc>
        <w:tc>
          <w:tcPr>
            <w:tcW w:w="875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BC57A4A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6</w:t>
            </w:r>
          </w:p>
        </w:tc>
        <w:tc>
          <w:tcPr>
            <w:tcW w:w="812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1F13E73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7</w:t>
            </w:r>
          </w:p>
        </w:tc>
      </w:tr>
      <w:tr w:rsidR="00C52EB3" w:rsidRPr="001600F9" w14:paraId="1D56725E" w14:textId="77777777" w:rsidTr="00C52EB3">
        <w:trPr>
          <w:trHeight w:hRule="exact" w:val="1128"/>
        </w:trPr>
        <w:tc>
          <w:tcPr>
            <w:tcW w:w="813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A8135A8" w14:textId="3DF1D221" w:rsidR="001600F9" w:rsidRPr="001600F9" w:rsidRDefault="00044ADB" w:rsidP="00044ADB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3p Barnes &amp; Noble</w:t>
            </w:r>
          </w:p>
        </w:tc>
        <w:tc>
          <w:tcPr>
            <w:tcW w:w="84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9F442B4" w14:textId="0590D541" w:rsidR="001600F9" w:rsidRPr="001600F9" w:rsidRDefault="001600F9" w:rsidP="00B808C5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Laundry &amp; Errand Day: By appointment</w:t>
            </w:r>
          </w:p>
        </w:tc>
        <w:tc>
          <w:tcPr>
            <w:tcW w:w="843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64D1EEB" w14:textId="77777777" w:rsidR="00C52EB3" w:rsidRDefault="00C52EB3" w:rsidP="00B808C5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3p Healthy living Group</w:t>
            </w:r>
          </w:p>
          <w:p w14:paraId="1AAFB09C" w14:textId="42E56B2B" w:rsidR="001600F9" w:rsidRPr="001600F9" w:rsidRDefault="001600F9" w:rsidP="00B808C5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4:30p Advocacy/Community Group</w:t>
            </w:r>
          </w:p>
        </w:tc>
        <w:tc>
          <w:tcPr>
            <w:tcW w:w="813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5DB61BA" w14:textId="4B81B396" w:rsidR="00044ADB" w:rsidRDefault="00044ADB" w:rsidP="00044ADB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12p </w:t>
            </w:r>
            <w:r w:rsidR="00DD4927">
              <w:rPr>
                <w:b/>
                <w:bCs/>
                <w:color w:val="auto"/>
              </w:rPr>
              <w:t>Positive Affirmation</w:t>
            </w:r>
          </w:p>
          <w:p w14:paraId="4C40DD15" w14:textId="77777777" w:rsidR="00044ADB" w:rsidRDefault="00044ADB" w:rsidP="00044ADB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2p Thanksgiving Activity</w:t>
            </w:r>
          </w:p>
          <w:p w14:paraId="61171382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</w:p>
        </w:tc>
        <w:tc>
          <w:tcPr>
            <w:tcW w:w="875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AF97F4F" w14:textId="77777777" w:rsidR="009D7C79" w:rsidRDefault="009D7C79" w:rsidP="009D7C79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12p Hot Chocolate &amp; discussion</w:t>
            </w:r>
          </w:p>
          <w:p w14:paraId="4D543CF7" w14:textId="3F37186D" w:rsidR="001600F9" w:rsidRPr="001600F9" w:rsidRDefault="009D7C79" w:rsidP="009D7C79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2p BINGO</w:t>
            </w:r>
          </w:p>
        </w:tc>
        <w:tc>
          <w:tcPr>
            <w:tcW w:w="812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7B78464" w14:textId="77777777" w:rsidR="001600F9" w:rsidRDefault="00D6507F" w:rsidP="00C52EB3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10a Pool Table/ Table Tennis</w:t>
            </w:r>
          </w:p>
          <w:p w14:paraId="33B3A84C" w14:textId="163CA9F9" w:rsidR="00D6507F" w:rsidRPr="001600F9" w:rsidRDefault="00D6507F" w:rsidP="00C52EB3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12p Smith Field Park</w:t>
            </w:r>
          </w:p>
        </w:tc>
      </w:tr>
      <w:tr w:rsidR="00C52EB3" w:rsidRPr="001600F9" w14:paraId="7BD6EE81" w14:textId="77777777" w:rsidTr="00C52EB3">
        <w:tc>
          <w:tcPr>
            <w:tcW w:w="813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6E4802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9</w:t>
            </w:r>
          </w:p>
        </w:tc>
        <w:tc>
          <w:tcPr>
            <w:tcW w:w="84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9CD2F9E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10</w:t>
            </w:r>
          </w:p>
        </w:tc>
        <w:tc>
          <w:tcPr>
            <w:tcW w:w="843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A8B7C3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11</w:t>
            </w:r>
          </w:p>
        </w:tc>
        <w:tc>
          <w:tcPr>
            <w:tcW w:w="813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9E74E0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12</w:t>
            </w:r>
          </w:p>
        </w:tc>
        <w:tc>
          <w:tcPr>
            <w:tcW w:w="875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7F6A8B1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13</w:t>
            </w:r>
          </w:p>
        </w:tc>
        <w:tc>
          <w:tcPr>
            <w:tcW w:w="812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B256C3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14</w:t>
            </w:r>
          </w:p>
        </w:tc>
      </w:tr>
      <w:tr w:rsidR="00C52EB3" w:rsidRPr="001600F9" w14:paraId="44806790" w14:textId="77777777" w:rsidTr="00C52EB3">
        <w:trPr>
          <w:trHeight w:hRule="exact" w:val="1128"/>
        </w:trPr>
        <w:tc>
          <w:tcPr>
            <w:tcW w:w="813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03B2F1" w14:textId="77777777" w:rsidR="00044ADB" w:rsidRDefault="00D6507F" w:rsidP="00044ADB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3p Seasonal Blues Discussion</w:t>
            </w:r>
          </w:p>
          <w:p w14:paraId="7F88B542" w14:textId="1AA0F1C4" w:rsidR="00D6507F" w:rsidRPr="001600F9" w:rsidRDefault="00D6507F" w:rsidP="00044ADB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4p Video games </w:t>
            </w:r>
          </w:p>
        </w:tc>
        <w:tc>
          <w:tcPr>
            <w:tcW w:w="84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9EA27B" w14:textId="50375ED3" w:rsidR="001600F9" w:rsidRPr="001600F9" w:rsidRDefault="001600F9" w:rsidP="00B808C5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Laundry &amp; Errand Day: By appointment</w:t>
            </w:r>
          </w:p>
        </w:tc>
        <w:tc>
          <w:tcPr>
            <w:tcW w:w="843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0C5939" w14:textId="77777777" w:rsidR="00C52EB3" w:rsidRDefault="00C52EB3" w:rsidP="00B808C5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3p Game Day</w:t>
            </w:r>
          </w:p>
          <w:p w14:paraId="72CC2C1C" w14:textId="1725DFEE" w:rsidR="001600F9" w:rsidRPr="001600F9" w:rsidRDefault="001600F9" w:rsidP="00B808C5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4:30p Advocacy/Community Group</w:t>
            </w:r>
          </w:p>
        </w:tc>
        <w:tc>
          <w:tcPr>
            <w:tcW w:w="813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9107DE" w14:textId="5DB0A432" w:rsidR="00382E97" w:rsidRDefault="00D6507F" w:rsidP="00D6507F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12p Jenga Discussion</w:t>
            </w:r>
          </w:p>
          <w:p w14:paraId="1DC52FCD" w14:textId="7C1F73F6" w:rsidR="00D6507F" w:rsidRPr="001600F9" w:rsidRDefault="00D6507F" w:rsidP="00D6507F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2p Show and tell something meaningful</w:t>
            </w:r>
          </w:p>
        </w:tc>
        <w:tc>
          <w:tcPr>
            <w:tcW w:w="875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8E37FE" w14:textId="49D3514A" w:rsidR="009D7C79" w:rsidRDefault="009D7C79" w:rsidP="009D7C79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12p Thanksgiving Trivia</w:t>
            </w:r>
          </w:p>
          <w:p w14:paraId="4AE26EE1" w14:textId="5BC38B61" w:rsidR="00DD4927" w:rsidRDefault="00DD4927" w:rsidP="009D7C79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2p </w:t>
            </w:r>
            <w:r w:rsidR="007E78EA">
              <w:rPr>
                <w:b/>
                <w:bCs/>
                <w:color w:val="auto"/>
              </w:rPr>
              <w:t xml:space="preserve">Pictionary </w:t>
            </w:r>
          </w:p>
          <w:p w14:paraId="30C7883E" w14:textId="4266C0A6" w:rsidR="001600F9" w:rsidRPr="001600F9" w:rsidRDefault="00A11BD5" w:rsidP="00B808C5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</w:t>
            </w:r>
          </w:p>
        </w:tc>
        <w:tc>
          <w:tcPr>
            <w:tcW w:w="812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5851C0D" w14:textId="77777777" w:rsidR="001600F9" w:rsidRDefault="00D6507F" w:rsidP="00C52EB3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10a Coffee Run</w:t>
            </w:r>
          </w:p>
          <w:p w14:paraId="71C271E9" w14:textId="0338C44E" w:rsidR="00D6507F" w:rsidRPr="001600F9" w:rsidRDefault="00D6507F" w:rsidP="00C52EB3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12p Board Games</w:t>
            </w:r>
          </w:p>
        </w:tc>
      </w:tr>
      <w:tr w:rsidR="00C52EB3" w:rsidRPr="001600F9" w14:paraId="01F67CDD" w14:textId="77777777" w:rsidTr="00C52EB3">
        <w:tc>
          <w:tcPr>
            <w:tcW w:w="813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D11E9B7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16</w:t>
            </w:r>
          </w:p>
        </w:tc>
        <w:tc>
          <w:tcPr>
            <w:tcW w:w="84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33FC243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17</w:t>
            </w:r>
          </w:p>
        </w:tc>
        <w:tc>
          <w:tcPr>
            <w:tcW w:w="843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00C4155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18</w:t>
            </w:r>
          </w:p>
        </w:tc>
        <w:tc>
          <w:tcPr>
            <w:tcW w:w="813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1332E2D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19</w:t>
            </w:r>
          </w:p>
        </w:tc>
        <w:tc>
          <w:tcPr>
            <w:tcW w:w="875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37F4C17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20</w:t>
            </w:r>
          </w:p>
        </w:tc>
        <w:tc>
          <w:tcPr>
            <w:tcW w:w="812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596DCBC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21</w:t>
            </w:r>
          </w:p>
        </w:tc>
      </w:tr>
      <w:tr w:rsidR="00D6507F" w:rsidRPr="001600F9" w14:paraId="79DE57E2" w14:textId="77777777" w:rsidTr="00C52EB3">
        <w:trPr>
          <w:trHeight w:hRule="exact" w:val="1128"/>
        </w:trPr>
        <w:tc>
          <w:tcPr>
            <w:tcW w:w="813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83DC2F7" w14:textId="77777777" w:rsidR="00044ADB" w:rsidRDefault="00044ADB" w:rsidP="00044ADB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3p Circle Lane in Ledgewood</w:t>
            </w:r>
          </w:p>
          <w:p w14:paraId="6820E58D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</w:p>
        </w:tc>
        <w:tc>
          <w:tcPr>
            <w:tcW w:w="84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1134610" w14:textId="408A2926" w:rsidR="001600F9" w:rsidRPr="001600F9" w:rsidRDefault="001600F9" w:rsidP="00B808C5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Laundry &amp; Errand Day: By appointment</w:t>
            </w:r>
          </w:p>
        </w:tc>
        <w:tc>
          <w:tcPr>
            <w:tcW w:w="843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B1A909A" w14:textId="77777777" w:rsidR="00C52EB3" w:rsidRDefault="00C52EB3" w:rsidP="00C52EB3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3p Healthy living Group</w:t>
            </w:r>
          </w:p>
          <w:p w14:paraId="6B73BD9C" w14:textId="332084F4" w:rsidR="001600F9" w:rsidRPr="001600F9" w:rsidRDefault="001600F9" w:rsidP="00B808C5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4:30p Advocacy/Community Group</w:t>
            </w:r>
          </w:p>
        </w:tc>
        <w:tc>
          <w:tcPr>
            <w:tcW w:w="813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8F6AFD8" w14:textId="77777777" w:rsidR="001600F9" w:rsidRDefault="00A11BD5" w:rsidP="009D7C79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12p Gratitude Tree</w:t>
            </w:r>
          </w:p>
          <w:p w14:paraId="523DF5CB" w14:textId="30864B88" w:rsidR="00A11BD5" w:rsidRPr="001600F9" w:rsidRDefault="007E78EA" w:rsidP="009D7C79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2p Tossing Positive thoughts</w:t>
            </w:r>
          </w:p>
        </w:tc>
        <w:tc>
          <w:tcPr>
            <w:tcW w:w="875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D1A8083" w14:textId="4EB635B4" w:rsidR="009D7C79" w:rsidRDefault="009D7C79" w:rsidP="009D7C79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12p Movie Day</w:t>
            </w:r>
          </w:p>
          <w:p w14:paraId="2E0B4AC8" w14:textId="7206E20A" w:rsidR="001600F9" w:rsidRPr="001600F9" w:rsidRDefault="00632273" w:rsidP="009D7C79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2p Celebrate November Birthdays</w:t>
            </w:r>
          </w:p>
        </w:tc>
        <w:tc>
          <w:tcPr>
            <w:tcW w:w="812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8538617" w14:textId="0EE236D2" w:rsidR="00D6507F" w:rsidRDefault="00D6507F" w:rsidP="00C52EB3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10a </w:t>
            </w:r>
            <w:r w:rsidR="00C120DB">
              <w:rPr>
                <w:b/>
                <w:bCs/>
                <w:color w:val="auto"/>
              </w:rPr>
              <w:t>Arts &amp; Crafts</w:t>
            </w:r>
          </w:p>
          <w:p w14:paraId="0240B2ED" w14:textId="1450209F" w:rsidR="00D6507F" w:rsidRPr="001600F9" w:rsidRDefault="00D6507F" w:rsidP="00C52EB3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12p Target Run</w:t>
            </w:r>
          </w:p>
        </w:tc>
      </w:tr>
      <w:tr w:rsidR="00C52EB3" w:rsidRPr="001600F9" w14:paraId="041FB4D4" w14:textId="77777777" w:rsidTr="00C52EB3">
        <w:tc>
          <w:tcPr>
            <w:tcW w:w="813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1DE7CD0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23</w:t>
            </w:r>
          </w:p>
        </w:tc>
        <w:tc>
          <w:tcPr>
            <w:tcW w:w="84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673512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24</w:t>
            </w:r>
          </w:p>
        </w:tc>
        <w:tc>
          <w:tcPr>
            <w:tcW w:w="843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56BB088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25</w:t>
            </w:r>
          </w:p>
        </w:tc>
        <w:tc>
          <w:tcPr>
            <w:tcW w:w="813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6025B4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26</w:t>
            </w:r>
          </w:p>
        </w:tc>
        <w:tc>
          <w:tcPr>
            <w:tcW w:w="875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932B22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27</w:t>
            </w:r>
          </w:p>
        </w:tc>
        <w:tc>
          <w:tcPr>
            <w:tcW w:w="812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EA686E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28</w:t>
            </w:r>
          </w:p>
        </w:tc>
      </w:tr>
      <w:tr w:rsidR="00C52EB3" w:rsidRPr="001600F9" w14:paraId="5B37F1AF" w14:textId="77777777" w:rsidTr="00C52EB3">
        <w:trPr>
          <w:trHeight w:hRule="exact" w:val="1128"/>
        </w:trPr>
        <w:tc>
          <w:tcPr>
            <w:tcW w:w="813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E412FB" w14:textId="77777777" w:rsidR="001600F9" w:rsidRDefault="001600F9" w:rsidP="00B808C5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HOLIDAY EXPRESS </w:t>
            </w:r>
          </w:p>
          <w:p w14:paraId="4F68EB40" w14:textId="188EB09A" w:rsidR="001600F9" w:rsidRPr="001600F9" w:rsidRDefault="001600F9" w:rsidP="00B808C5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3:30PM – 5PM</w:t>
            </w:r>
          </w:p>
        </w:tc>
        <w:tc>
          <w:tcPr>
            <w:tcW w:w="84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15E5F9" w14:textId="670643D0" w:rsidR="001600F9" w:rsidRPr="001600F9" w:rsidRDefault="001600F9" w:rsidP="00B808C5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Laundry &amp; Errand Day: By appointment</w:t>
            </w:r>
          </w:p>
        </w:tc>
        <w:tc>
          <w:tcPr>
            <w:tcW w:w="843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0EAEAF" w14:textId="77777777" w:rsidR="00C52EB3" w:rsidRDefault="00C52EB3" w:rsidP="00B808C5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3p Nurse Group</w:t>
            </w:r>
          </w:p>
          <w:p w14:paraId="6E242E43" w14:textId="4B18B619" w:rsidR="001600F9" w:rsidRPr="001600F9" w:rsidRDefault="001600F9" w:rsidP="00B808C5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4:30p Advocacy/Community Group</w:t>
            </w:r>
          </w:p>
        </w:tc>
        <w:tc>
          <w:tcPr>
            <w:tcW w:w="813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9BFDDD" w14:textId="77777777" w:rsidR="001600F9" w:rsidRDefault="001600F9" w:rsidP="00B808C5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MHA IS CLOSED</w:t>
            </w:r>
          </w:p>
          <w:p w14:paraId="7D0FB201" w14:textId="45D6EC0D" w:rsidR="001600F9" w:rsidRPr="001600F9" w:rsidRDefault="001600F9" w:rsidP="00B808C5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THANKSGIVING</w:t>
            </w:r>
          </w:p>
        </w:tc>
        <w:tc>
          <w:tcPr>
            <w:tcW w:w="875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2CBF55" w14:textId="4CF65226" w:rsidR="001600F9" w:rsidRPr="001600F9" w:rsidRDefault="001600F9" w:rsidP="00B808C5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MHA IS CLOSED </w:t>
            </w:r>
          </w:p>
        </w:tc>
        <w:tc>
          <w:tcPr>
            <w:tcW w:w="812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723E3D6" w14:textId="1AE8D8CA" w:rsidR="001600F9" w:rsidRDefault="00DD4927" w:rsidP="00DD4927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10a Uno Game</w:t>
            </w:r>
          </w:p>
          <w:p w14:paraId="75B4FA2A" w14:textId="57CE9BEB" w:rsidR="00DD4927" w:rsidRPr="001600F9" w:rsidRDefault="00DD4927" w:rsidP="00DD4927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12p Movie Day</w:t>
            </w:r>
          </w:p>
        </w:tc>
      </w:tr>
      <w:tr w:rsidR="00C52EB3" w:rsidRPr="001600F9" w14:paraId="01EB2900" w14:textId="77777777" w:rsidTr="00C52EB3">
        <w:tc>
          <w:tcPr>
            <w:tcW w:w="813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C3FBD6A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  <w:r w:rsidRPr="001600F9">
              <w:rPr>
                <w:b/>
                <w:bCs/>
                <w:color w:val="auto"/>
              </w:rPr>
              <w:t>30</w:t>
            </w:r>
          </w:p>
        </w:tc>
        <w:tc>
          <w:tcPr>
            <w:tcW w:w="84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4524222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</w:p>
        </w:tc>
        <w:tc>
          <w:tcPr>
            <w:tcW w:w="843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2BFD5C9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</w:p>
        </w:tc>
        <w:tc>
          <w:tcPr>
            <w:tcW w:w="813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4796C23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</w:p>
        </w:tc>
        <w:tc>
          <w:tcPr>
            <w:tcW w:w="875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1367F09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</w:p>
        </w:tc>
        <w:tc>
          <w:tcPr>
            <w:tcW w:w="812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2B47414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</w:p>
        </w:tc>
      </w:tr>
      <w:tr w:rsidR="00C52EB3" w:rsidRPr="001600F9" w14:paraId="445C7928" w14:textId="77777777" w:rsidTr="00C52EB3">
        <w:trPr>
          <w:trHeight w:hRule="exact" w:val="858"/>
        </w:trPr>
        <w:tc>
          <w:tcPr>
            <w:tcW w:w="813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B4B9D7E" w14:textId="77777777" w:rsidR="001600F9" w:rsidRDefault="00D6507F" w:rsidP="00C52EB3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3p Arts &amp; Crafts</w:t>
            </w:r>
          </w:p>
          <w:p w14:paraId="3590854C" w14:textId="5763F1BE" w:rsidR="00D6507F" w:rsidRPr="001600F9" w:rsidRDefault="00D6507F" w:rsidP="00C52EB3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4p New goals for year 2027</w:t>
            </w:r>
          </w:p>
        </w:tc>
        <w:tc>
          <w:tcPr>
            <w:tcW w:w="84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456731B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</w:p>
        </w:tc>
        <w:tc>
          <w:tcPr>
            <w:tcW w:w="843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38A89A9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</w:p>
        </w:tc>
        <w:tc>
          <w:tcPr>
            <w:tcW w:w="813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4CFCA5E" w14:textId="7777777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</w:p>
        </w:tc>
        <w:tc>
          <w:tcPr>
            <w:tcW w:w="875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2937E45" w14:textId="0DE23376" w:rsidR="001600F9" w:rsidRPr="001600F9" w:rsidRDefault="00C52EB3" w:rsidP="00B808C5">
            <w:pPr>
              <w:pStyle w:val="Dates"/>
              <w:rPr>
                <w:b/>
                <w:bCs/>
                <w:color w:val="auto"/>
              </w:rPr>
            </w:pPr>
            <w:r>
              <w:rPr>
                <w:noProof/>
                <w:color w:val="auto"/>
              </w:rPr>
              <w:drawing>
                <wp:anchor distT="0" distB="0" distL="114300" distR="114300" simplePos="0" relativeHeight="251660288" behindDoc="1" locked="0" layoutInCell="1" allowOverlap="1" wp14:anchorId="0DF79D57" wp14:editId="5330FAF0">
                  <wp:simplePos x="0" y="0"/>
                  <wp:positionH relativeFrom="column">
                    <wp:posOffset>1398905</wp:posOffset>
                  </wp:positionH>
                  <wp:positionV relativeFrom="paragraph">
                    <wp:posOffset>335280</wp:posOffset>
                  </wp:positionV>
                  <wp:extent cx="1590675" cy="1590675"/>
                  <wp:effectExtent l="0" t="0" r="9525" b="952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9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2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F5FFC4D" w14:textId="16928417" w:rsidR="001600F9" w:rsidRPr="001600F9" w:rsidRDefault="001600F9" w:rsidP="00B808C5">
            <w:pPr>
              <w:pStyle w:val="Dates"/>
              <w:rPr>
                <w:b/>
                <w:bCs/>
                <w:color w:val="auto"/>
              </w:rPr>
            </w:pPr>
          </w:p>
        </w:tc>
      </w:tr>
      <w:tr w:rsidR="00D6507F" w:rsidRPr="001600F9" w14:paraId="326F68A5" w14:textId="77777777" w:rsidTr="00C52EB3">
        <w:trPr>
          <w:gridAfter w:val="2"/>
          <w:wAfter w:w="1162" w:type="pct"/>
          <w:trHeight w:hRule="exact" w:val="113"/>
        </w:trPr>
        <w:tc>
          <w:tcPr>
            <w:tcW w:w="1311" w:type="pct"/>
            <w:gridSpan w:val="2"/>
            <w:tcBorders>
              <w:top w:val="single" w:sz="8" w:space="0" w:color="BFBFBF" w:themeColor="background1" w:themeShade="BF"/>
            </w:tcBorders>
          </w:tcPr>
          <w:p w14:paraId="2AA0DCBB" w14:textId="65F5B2A2" w:rsidR="001600F9" w:rsidRPr="001600F9" w:rsidRDefault="001600F9" w:rsidP="00B808C5">
            <w:pPr>
              <w:rPr>
                <w:b/>
                <w:bCs/>
                <w:color w:val="auto"/>
              </w:rPr>
            </w:pPr>
          </w:p>
        </w:tc>
        <w:tc>
          <w:tcPr>
            <w:tcW w:w="1215" w:type="pct"/>
            <w:gridSpan w:val="4"/>
            <w:tcBorders>
              <w:top w:val="single" w:sz="8" w:space="0" w:color="BFBFBF" w:themeColor="background1" w:themeShade="BF"/>
            </w:tcBorders>
          </w:tcPr>
          <w:p w14:paraId="7840CCAB" w14:textId="77777777" w:rsidR="001600F9" w:rsidRPr="001600F9" w:rsidRDefault="001600F9" w:rsidP="00B808C5">
            <w:pPr>
              <w:rPr>
                <w:b/>
                <w:bCs/>
                <w:color w:val="auto"/>
              </w:rPr>
            </w:pPr>
          </w:p>
        </w:tc>
        <w:tc>
          <w:tcPr>
            <w:tcW w:w="1311" w:type="pct"/>
            <w:gridSpan w:val="4"/>
            <w:tcBorders>
              <w:top w:val="single" w:sz="8" w:space="0" w:color="BFBFBF" w:themeColor="background1" w:themeShade="BF"/>
            </w:tcBorders>
          </w:tcPr>
          <w:p w14:paraId="68F8BB0C" w14:textId="10739507" w:rsidR="001600F9" w:rsidRPr="001600F9" w:rsidRDefault="00595232" w:rsidP="00B808C5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noProof/>
                <w:color w:val="auto"/>
              </w:rPr>
              <w:drawing>
                <wp:inline distT="0" distB="0" distL="0" distR="0" wp14:anchorId="6FF054AC" wp14:editId="6AC486C8">
                  <wp:extent cx="1103630" cy="780415"/>
                  <wp:effectExtent l="0" t="0" r="1270" b="63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630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507F" w14:paraId="5FA2D918" w14:textId="77777777" w:rsidTr="00C52EB3">
        <w:trPr>
          <w:gridAfter w:val="3"/>
          <w:wAfter w:w="1194" w:type="pct"/>
          <w:trHeight w:hRule="exact" w:val="2055"/>
        </w:trPr>
        <w:tc>
          <w:tcPr>
            <w:tcW w:w="1348" w:type="pct"/>
            <w:gridSpan w:val="3"/>
          </w:tcPr>
          <w:p w14:paraId="770E418D" w14:textId="5F4273A0" w:rsidR="001600F9" w:rsidRDefault="00D6507F" w:rsidP="00B808C5">
            <w:pPr>
              <w:pStyle w:val="Heading1"/>
            </w:pPr>
            <w:r>
              <w:rPr>
                <w:noProof/>
              </w:rPr>
              <w:drawing>
                <wp:inline distT="0" distB="0" distL="0" distR="0" wp14:anchorId="5D8CD401" wp14:editId="2EA3DC2D">
                  <wp:extent cx="1560830" cy="55499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830" cy="554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9" w:type="pct"/>
            <w:gridSpan w:val="4"/>
          </w:tcPr>
          <w:p w14:paraId="136BD7B1" w14:textId="77777777" w:rsidR="001600F9" w:rsidRPr="00C52EB3" w:rsidRDefault="001600F9" w:rsidP="00B808C5">
            <w:pPr>
              <w:rPr>
                <w:b/>
                <w:bCs/>
                <w:color w:val="auto"/>
                <w:sz w:val="22"/>
                <w:szCs w:val="22"/>
              </w:rPr>
            </w:pPr>
            <w:r w:rsidRPr="00C52EB3">
              <w:rPr>
                <w:b/>
                <w:bCs/>
                <w:color w:val="auto"/>
                <w:sz w:val="22"/>
                <w:szCs w:val="22"/>
              </w:rPr>
              <w:t>ADDRESS:</w:t>
            </w:r>
          </w:p>
          <w:p w14:paraId="2B3E5899" w14:textId="77777777" w:rsidR="001600F9" w:rsidRPr="00C52EB3" w:rsidRDefault="001600F9" w:rsidP="00B808C5">
            <w:pPr>
              <w:rPr>
                <w:b/>
                <w:bCs/>
                <w:color w:val="auto"/>
                <w:sz w:val="22"/>
                <w:szCs w:val="22"/>
              </w:rPr>
            </w:pPr>
            <w:r w:rsidRPr="00C52EB3">
              <w:rPr>
                <w:b/>
                <w:bCs/>
                <w:color w:val="auto"/>
                <w:sz w:val="22"/>
                <w:szCs w:val="22"/>
              </w:rPr>
              <w:t>90 E Halsey Rd, Suite 385</w:t>
            </w:r>
          </w:p>
          <w:p w14:paraId="11D9C15F" w14:textId="77777777" w:rsidR="001600F9" w:rsidRPr="00C52EB3" w:rsidRDefault="001600F9" w:rsidP="00B808C5">
            <w:pPr>
              <w:rPr>
                <w:b/>
                <w:bCs/>
                <w:color w:val="auto"/>
                <w:sz w:val="22"/>
                <w:szCs w:val="22"/>
              </w:rPr>
            </w:pPr>
            <w:r w:rsidRPr="00C52EB3">
              <w:rPr>
                <w:b/>
                <w:bCs/>
                <w:color w:val="auto"/>
                <w:sz w:val="22"/>
                <w:szCs w:val="22"/>
              </w:rPr>
              <w:t>Parsippany, NJ 07054</w:t>
            </w:r>
          </w:p>
          <w:p w14:paraId="69DC208B" w14:textId="77777777" w:rsidR="001600F9" w:rsidRPr="00C52EB3" w:rsidRDefault="001600F9" w:rsidP="00B808C5">
            <w:pPr>
              <w:rPr>
                <w:b/>
                <w:bCs/>
                <w:color w:val="auto"/>
                <w:sz w:val="22"/>
                <w:szCs w:val="22"/>
              </w:rPr>
            </w:pPr>
          </w:p>
          <w:p w14:paraId="3CD955D4" w14:textId="77777777" w:rsidR="001600F9" w:rsidRPr="00C52EB3" w:rsidRDefault="001600F9" w:rsidP="00B808C5">
            <w:pPr>
              <w:rPr>
                <w:b/>
                <w:bCs/>
                <w:color w:val="auto"/>
                <w:sz w:val="22"/>
                <w:szCs w:val="22"/>
              </w:rPr>
            </w:pPr>
            <w:r w:rsidRPr="00C52EB3">
              <w:rPr>
                <w:b/>
                <w:bCs/>
                <w:color w:val="auto"/>
                <w:sz w:val="22"/>
                <w:szCs w:val="22"/>
              </w:rPr>
              <w:t>PHONE NUMBER:</w:t>
            </w:r>
          </w:p>
          <w:p w14:paraId="07D07F2D" w14:textId="78BE7DFA" w:rsidR="001600F9" w:rsidRDefault="001600F9" w:rsidP="00B808C5">
            <w:r w:rsidRPr="00C52EB3">
              <w:rPr>
                <w:b/>
                <w:bCs/>
                <w:color w:val="auto"/>
                <w:sz w:val="22"/>
                <w:szCs w:val="22"/>
              </w:rPr>
              <w:t>862-946-6562</w:t>
            </w:r>
          </w:p>
        </w:tc>
        <w:tc>
          <w:tcPr>
            <w:tcW w:w="1229" w:type="pct"/>
            <w:gridSpan w:val="2"/>
          </w:tcPr>
          <w:p w14:paraId="7C950C80" w14:textId="0E022F9B" w:rsidR="001600F9" w:rsidRPr="00C52EB3" w:rsidRDefault="001600F9" w:rsidP="00D6507F">
            <w:pPr>
              <w:pStyle w:val="Heading2"/>
              <w:tabs>
                <w:tab w:val="right" w:pos="3324"/>
              </w:tabs>
              <w:rPr>
                <w:color w:val="auto"/>
                <w:szCs w:val="18"/>
              </w:rPr>
            </w:pPr>
            <w:r w:rsidRPr="00C52EB3">
              <w:rPr>
                <w:color w:val="auto"/>
                <w:szCs w:val="18"/>
              </w:rPr>
              <w:t>HOURS:</w:t>
            </w:r>
            <w:r w:rsidR="00D6507F" w:rsidRPr="00C52EB3">
              <w:rPr>
                <w:color w:val="auto"/>
                <w:szCs w:val="18"/>
              </w:rPr>
              <w:tab/>
            </w:r>
          </w:p>
          <w:p w14:paraId="7D0D75DE" w14:textId="744C55DF" w:rsidR="001600F9" w:rsidRPr="00C52EB3" w:rsidRDefault="001600F9" w:rsidP="00B808C5">
            <w:pPr>
              <w:rPr>
                <w:b/>
                <w:bCs/>
                <w:color w:val="auto"/>
              </w:rPr>
            </w:pPr>
            <w:r w:rsidRPr="00C52EB3">
              <w:rPr>
                <w:b/>
                <w:bCs/>
                <w:color w:val="auto"/>
              </w:rPr>
              <w:t>MON: 2PM- 8PM</w:t>
            </w:r>
          </w:p>
          <w:p w14:paraId="086FD118" w14:textId="1158913D" w:rsidR="001600F9" w:rsidRPr="00C52EB3" w:rsidRDefault="001600F9" w:rsidP="00B808C5">
            <w:pPr>
              <w:rPr>
                <w:b/>
                <w:bCs/>
                <w:color w:val="auto"/>
              </w:rPr>
            </w:pPr>
            <w:r w:rsidRPr="00C52EB3">
              <w:rPr>
                <w:b/>
                <w:bCs/>
                <w:color w:val="auto"/>
              </w:rPr>
              <w:t>TUES; BY APPOINTMENT</w:t>
            </w:r>
          </w:p>
          <w:p w14:paraId="44B53A8B" w14:textId="2D80531A" w:rsidR="001600F9" w:rsidRPr="00C52EB3" w:rsidRDefault="001600F9" w:rsidP="00B808C5">
            <w:pPr>
              <w:rPr>
                <w:b/>
                <w:bCs/>
                <w:color w:val="auto"/>
              </w:rPr>
            </w:pPr>
            <w:r w:rsidRPr="00C52EB3">
              <w:rPr>
                <w:b/>
                <w:bCs/>
                <w:color w:val="auto"/>
              </w:rPr>
              <w:t>WEDS: 2PM- 8PM</w:t>
            </w:r>
          </w:p>
          <w:p w14:paraId="7793C281" w14:textId="47B6BA79" w:rsidR="001600F9" w:rsidRPr="00C52EB3" w:rsidRDefault="001600F9" w:rsidP="00B808C5">
            <w:pPr>
              <w:rPr>
                <w:b/>
                <w:bCs/>
                <w:color w:val="auto"/>
              </w:rPr>
            </w:pPr>
            <w:r w:rsidRPr="00C52EB3">
              <w:rPr>
                <w:b/>
                <w:bCs/>
                <w:color w:val="auto"/>
              </w:rPr>
              <w:t>THURS: 11AM – 5PM</w:t>
            </w:r>
          </w:p>
          <w:p w14:paraId="7A99D129" w14:textId="089C7618" w:rsidR="001600F9" w:rsidRPr="00C52EB3" w:rsidRDefault="001600F9" w:rsidP="00B808C5">
            <w:pPr>
              <w:rPr>
                <w:b/>
                <w:bCs/>
                <w:color w:val="auto"/>
              </w:rPr>
            </w:pPr>
            <w:r w:rsidRPr="00C52EB3">
              <w:rPr>
                <w:b/>
                <w:bCs/>
                <w:color w:val="auto"/>
              </w:rPr>
              <w:t>FRI:11AM- 5PM</w:t>
            </w:r>
          </w:p>
          <w:p w14:paraId="271721B4" w14:textId="79FA0D4C" w:rsidR="001600F9" w:rsidRDefault="001600F9" w:rsidP="00B808C5">
            <w:r w:rsidRPr="00C52EB3">
              <w:rPr>
                <w:b/>
                <w:bCs/>
                <w:color w:val="auto"/>
              </w:rPr>
              <w:t>SAT: 9AM- 3PM</w:t>
            </w:r>
          </w:p>
        </w:tc>
      </w:tr>
    </w:tbl>
    <w:p w14:paraId="056F52E0" w14:textId="0793DDC4" w:rsidR="0076400B" w:rsidRDefault="0076400B" w:rsidP="0076400B">
      <w:pPr>
        <w:sectPr w:rsidR="0076400B" w:rsidSect="00916763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p w14:paraId="2EA043C5" w14:textId="67A0E8CD" w:rsidR="00053E1F" w:rsidRDefault="00B808C5" w:rsidP="0076400B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47B6861F" wp14:editId="230FDFC9">
            <wp:simplePos x="0" y="0"/>
            <wp:positionH relativeFrom="margin">
              <wp:align>right</wp:align>
            </wp:positionH>
            <wp:positionV relativeFrom="paragraph">
              <wp:posOffset>165735</wp:posOffset>
            </wp:positionV>
            <wp:extent cx="9144000" cy="7059930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7059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6C75994" w14:textId="02A3F955" w:rsidR="001600F9" w:rsidRPr="001600F9" w:rsidRDefault="001600F9" w:rsidP="001600F9"/>
    <w:p w14:paraId="4EBD0804" w14:textId="44E96721" w:rsidR="001600F9" w:rsidRDefault="001600F9" w:rsidP="001600F9"/>
    <w:p w14:paraId="04AA290B" w14:textId="77777777" w:rsidR="001600F9" w:rsidRDefault="001600F9" w:rsidP="001600F9">
      <w:pPr>
        <w:tabs>
          <w:tab w:val="left" w:pos="975"/>
          <w:tab w:val="center" w:pos="7200"/>
        </w:tabs>
      </w:pPr>
      <w:r>
        <w:tab/>
      </w:r>
      <w:r>
        <w:tab/>
      </w:r>
      <w:r>
        <w:tab/>
      </w:r>
    </w:p>
    <w:p w14:paraId="7261AE81" w14:textId="77777777" w:rsidR="001600F9" w:rsidRDefault="001600F9" w:rsidP="001600F9">
      <w:pPr>
        <w:tabs>
          <w:tab w:val="left" w:pos="975"/>
          <w:tab w:val="center" w:pos="7200"/>
        </w:tabs>
      </w:pPr>
    </w:p>
    <w:p w14:paraId="7F23ED79" w14:textId="77777777" w:rsidR="001600F9" w:rsidRDefault="001600F9" w:rsidP="001600F9">
      <w:pPr>
        <w:tabs>
          <w:tab w:val="left" w:pos="975"/>
          <w:tab w:val="center" w:pos="7200"/>
        </w:tabs>
      </w:pPr>
    </w:p>
    <w:p w14:paraId="40268B05" w14:textId="77777777" w:rsidR="001600F9" w:rsidRDefault="001600F9" w:rsidP="001600F9">
      <w:pPr>
        <w:tabs>
          <w:tab w:val="left" w:pos="975"/>
          <w:tab w:val="center" w:pos="7200"/>
        </w:tabs>
      </w:pPr>
    </w:p>
    <w:p w14:paraId="7A4766DE" w14:textId="77777777" w:rsidR="001600F9" w:rsidRDefault="001600F9" w:rsidP="001600F9">
      <w:pPr>
        <w:tabs>
          <w:tab w:val="left" w:pos="975"/>
          <w:tab w:val="center" w:pos="7200"/>
        </w:tabs>
      </w:pPr>
    </w:p>
    <w:p w14:paraId="2815CD8A" w14:textId="77777777" w:rsidR="001600F9" w:rsidRDefault="001600F9" w:rsidP="001600F9">
      <w:pPr>
        <w:tabs>
          <w:tab w:val="left" w:pos="975"/>
          <w:tab w:val="center" w:pos="7200"/>
        </w:tabs>
      </w:pPr>
    </w:p>
    <w:p w14:paraId="49F91C1A" w14:textId="303DDF44" w:rsidR="001600F9" w:rsidRPr="00B05BBF" w:rsidRDefault="001600F9" w:rsidP="001600F9">
      <w:pPr>
        <w:tabs>
          <w:tab w:val="left" w:pos="975"/>
          <w:tab w:val="center" w:pos="7200"/>
        </w:tabs>
        <w:jc w:val="center"/>
        <w:rPr>
          <w:b/>
          <w:bCs/>
          <w:color w:val="auto"/>
          <w:sz w:val="40"/>
          <w:szCs w:val="40"/>
        </w:rPr>
      </w:pPr>
      <w:r w:rsidRPr="00B05BBF">
        <w:rPr>
          <w:b/>
          <w:bCs/>
          <w:color w:val="auto"/>
          <w:sz w:val="40"/>
          <w:szCs w:val="40"/>
        </w:rPr>
        <w:t>The Gathering Place</w:t>
      </w:r>
    </w:p>
    <w:p w14:paraId="74B7F03A" w14:textId="77777777" w:rsidR="001600F9" w:rsidRPr="00B05BBF" w:rsidRDefault="001600F9" w:rsidP="001600F9">
      <w:pPr>
        <w:jc w:val="center"/>
        <w:rPr>
          <w:b/>
          <w:bCs/>
          <w:color w:val="auto"/>
          <w:sz w:val="40"/>
          <w:szCs w:val="40"/>
        </w:rPr>
      </w:pPr>
      <w:r w:rsidRPr="00B05BBF">
        <w:rPr>
          <w:b/>
          <w:bCs/>
          <w:color w:val="auto"/>
          <w:sz w:val="40"/>
          <w:szCs w:val="40"/>
        </w:rPr>
        <w:t>Menu</w:t>
      </w:r>
    </w:p>
    <w:p w14:paraId="4F87D8A8" w14:textId="77777777" w:rsidR="001600F9" w:rsidRPr="00B05BBF" w:rsidRDefault="001600F9" w:rsidP="001600F9">
      <w:pPr>
        <w:jc w:val="center"/>
        <w:rPr>
          <w:b/>
          <w:bCs/>
          <w:color w:val="auto"/>
          <w:sz w:val="40"/>
          <w:szCs w:val="40"/>
        </w:rPr>
      </w:pPr>
    </w:p>
    <w:p w14:paraId="298F7AFA" w14:textId="77777777" w:rsidR="001600F9" w:rsidRPr="00B05BBF" w:rsidRDefault="001600F9" w:rsidP="001600F9">
      <w:pPr>
        <w:jc w:val="center"/>
        <w:rPr>
          <w:b/>
          <w:bCs/>
          <w:color w:val="auto"/>
          <w:sz w:val="40"/>
          <w:szCs w:val="40"/>
        </w:rPr>
      </w:pPr>
      <w:r w:rsidRPr="00B05BBF">
        <w:rPr>
          <w:b/>
          <w:bCs/>
          <w:color w:val="auto"/>
          <w:sz w:val="40"/>
          <w:szCs w:val="40"/>
        </w:rPr>
        <w:t>YUMMY YUMMY</w:t>
      </w:r>
    </w:p>
    <w:p w14:paraId="006D896A" w14:textId="77777777" w:rsidR="001600F9" w:rsidRDefault="001600F9" w:rsidP="001600F9">
      <w:pPr>
        <w:jc w:val="center"/>
      </w:pPr>
    </w:p>
    <w:p w14:paraId="053D4AA7" w14:textId="76EED73F" w:rsidR="001600F9" w:rsidRPr="00B05BBF" w:rsidRDefault="001600F9" w:rsidP="001600F9">
      <w:pPr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                                                                        </w:t>
      </w:r>
      <w:r w:rsidRPr="00B05BBF">
        <w:rPr>
          <w:b/>
          <w:bCs/>
          <w:color w:val="auto"/>
          <w:sz w:val="28"/>
          <w:szCs w:val="28"/>
        </w:rPr>
        <w:t xml:space="preserve"> </w:t>
      </w:r>
      <w:r w:rsidR="0057532E">
        <w:rPr>
          <w:b/>
          <w:bCs/>
          <w:color w:val="auto"/>
          <w:sz w:val="28"/>
          <w:szCs w:val="28"/>
        </w:rPr>
        <w:t xml:space="preserve">Chicken Pot Pies </w:t>
      </w:r>
      <w:r>
        <w:rPr>
          <w:b/>
          <w:bCs/>
          <w:color w:val="auto"/>
          <w:sz w:val="28"/>
          <w:szCs w:val="28"/>
        </w:rPr>
        <w:t xml:space="preserve"> </w:t>
      </w:r>
      <w:r w:rsidRPr="00B05BBF">
        <w:rPr>
          <w:b/>
          <w:bCs/>
          <w:color w:val="auto"/>
          <w:sz w:val="28"/>
          <w:szCs w:val="28"/>
        </w:rPr>
        <w:t xml:space="preserve">  </w:t>
      </w:r>
      <w:r>
        <w:rPr>
          <w:b/>
          <w:bCs/>
          <w:color w:val="auto"/>
          <w:sz w:val="28"/>
          <w:szCs w:val="28"/>
        </w:rPr>
        <w:t>11</w:t>
      </w:r>
      <w:r w:rsidRPr="00B05BBF">
        <w:rPr>
          <w:b/>
          <w:bCs/>
          <w:color w:val="auto"/>
          <w:sz w:val="28"/>
          <w:szCs w:val="28"/>
        </w:rPr>
        <w:t>/</w:t>
      </w:r>
      <w:r>
        <w:rPr>
          <w:b/>
          <w:bCs/>
          <w:color w:val="auto"/>
          <w:sz w:val="28"/>
          <w:szCs w:val="28"/>
        </w:rPr>
        <w:t>4</w:t>
      </w:r>
    </w:p>
    <w:p w14:paraId="1B65A36A" w14:textId="77777777" w:rsidR="001600F9" w:rsidRPr="00B05BBF" w:rsidRDefault="001600F9" w:rsidP="001600F9">
      <w:pPr>
        <w:jc w:val="center"/>
        <w:rPr>
          <w:b/>
          <w:bCs/>
          <w:color w:val="auto"/>
          <w:sz w:val="28"/>
          <w:szCs w:val="28"/>
        </w:rPr>
      </w:pPr>
    </w:p>
    <w:p w14:paraId="253AE811" w14:textId="3E8F415B" w:rsidR="001600F9" w:rsidRPr="00B05BBF" w:rsidRDefault="001600F9" w:rsidP="001600F9">
      <w:pPr>
        <w:jc w:val="center"/>
        <w:rPr>
          <w:b/>
          <w:bCs/>
          <w:color w:val="auto"/>
          <w:sz w:val="28"/>
          <w:szCs w:val="28"/>
        </w:rPr>
      </w:pPr>
      <w:r w:rsidRPr="00B05BBF">
        <w:rPr>
          <w:b/>
          <w:bCs/>
          <w:color w:val="auto"/>
          <w:sz w:val="28"/>
          <w:szCs w:val="28"/>
        </w:rPr>
        <w:t xml:space="preserve">      </w:t>
      </w:r>
      <w:r w:rsidR="0057532E">
        <w:rPr>
          <w:b/>
          <w:bCs/>
          <w:color w:val="auto"/>
          <w:sz w:val="28"/>
          <w:szCs w:val="28"/>
        </w:rPr>
        <w:t>Chicken Fajitas</w:t>
      </w:r>
      <w:r w:rsidRPr="00B05BBF">
        <w:rPr>
          <w:b/>
          <w:bCs/>
          <w:color w:val="auto"/>
          <w:sz w:val="28"/>
          <w:szCs w:val="28"/>
        </w:rPr>
        <w:t xml:space="preserve">  </w:t>
      </w:r>
      <w:r>
        <w:rPr>
          <w:b/>
          <w:bCs/>
          <w:color w:val="auto"/>
          <w:sz w:val="28"/>
          <w:szCs w:val="28"/>
        </w:rPr>
        <w:t xml:space="preserve"> </w:t>
      </w:r>
      <w:r w:rsidRPr="00B05BBF"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>1</w:t>
      </w:r>
      <w:r w:rsidR="00382E97">
        <w:rPr>
          <w:b/>
          <w:bCs/>
          <w:color w:val="auto"/>
          <w:sz w:val="28"/>
          <w:szCs w:val="28"/>
        </w:rPr>
        <w:t>0</w:t>
      </w:r>
      <w:r>
        <w:rPr>
          <w:b/>
          <w:bCs/>
          <w:color w:val="auto"/>
          <w:sz w:val="28"/>
          <w:szCs w:val="28"/>
        </w:rPr>
        <w:t>1/11</w:t>
      </w:r>
    </w:p>
    <w:p w14:paraId="5FE5A476" w14:textId="77777777" w:rsidR="001600F9" w:rsidRPr="00B05BBF" w:rsidRDefault="001600F9" w:rsidP="001600F9">
      <w:pPr>
        <w:jc w:val="center"/>
        <w:rPr>
          <w:b/>
          <w:bCs/>
          <w:color w:val="auto"/>
          <w:sz w:val="28"/>
          <w:szCs w:val="28"/>
        </w:rPr>
      </w:pPr>
    </w:p>
    <w:p w14:paraId="07E3219E" w14:textId="67C230CB" w:rsidR="001600F9" w:rsidRPr="00B05BBF" w:rsidRDefault="001600F9" w:rsidP="001600F9">
      <w:pPr>
        <w:jc w:val="center"/>
        <w:rPr>
          <w:b/>
          <w:bCs/>
          <w:color w:val="auto"/>
          <w:sz w:val="28"/>
          <w:szCs w:val="28"/>
        </w:rPr>
      </w:pPr>
      <w:r w:rsidRPr="00B05BBF">
        <w:rPr>
          <w:b/>
          <w:bCs/>
          <w:color w:val="auto"/>
          <w:sz w:val="28"/>
          <w:szCs w:val="28"/>
        </w:rPr>
        <w:t xml:space="preserve">           </w:t>
      </w:r>
      <w:r w:rsidR="0057532E">
        <w:rPr>
          <w:b/>
          <w:bCs/>
          <w:color w:val="auto"/>
          <w:sz w:val="28"/>
          <w:szCs w:val="28"/>
        </w:rPr>
        <w:t>Spaghetti &amp; Meatballs</w:t>
      </w:r>
      <w:r w:rsidRPr="00B05BBF"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 xml:space="preserve"> </w:t>
      </w:r>
      <w:r w:rsidRPr="00B05BBF"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>11/18</w:t>
      </w:r>
    </w:p>
    <w:p w14:paraId="2F8D64FE" w14:textId="77777777" w:rsidR="001600F9" w:rsidRPr="00B05BBF" w:rsidRDefault="001600F9" w:rsidP="001600F9">
      <w:pPr>
        <w:jc w:val="center"/>
        <w:rPr>
          <w:b/>
          <w:bCs/>
          <w:color w:val="auto"/>
          <w:sz w:val="28"/>
          <w:szCs w:val="28"/>
        </w:rPr>
      </w:pPr>
    </w:p>
    <w:p w14:paraId="5E683FC2" w14:textId="792939BE" w:rsidR="001600F9" w:rsidRPr="00B05BBF" w:rsidRDefault="001600F9" w:rsidP="001600F9">
      <w:pPr>
        <w:jc w:val="center"/>
        <w:rPr>
          <w:b/>
          <w:bCs/>
          <w:color w:val="auto"/>
          <w:sz w:val="28"/>
          <w:szCs w:val="28"/>
        </w:rPr>
      </w:pPr>
      <w:r w:rsidRPr="00B05BBF">
        <w:rPr>
          <w:b/>
          <w:bCs/>
          <w:color w:val="auto"/>
          <w:sz w:val="28"/>
          <w:szCs w:val="28"/>
        </w:rPr>
        <w:t xml:space="preserve">     </w:t>
      </w:r>
      <w:r w:rsidR="00014704">
        <w:rPr>
          <w:b/>
          <w:bCs/>
          <w:color w:val="auto"/>
          <w:sz w:val="28"/>
          <w:szCs w:val="28"/>
        </w:rPr>
        <w:t>Dessert for Dinner (</w:t>
      </w:r>
      <w:r w:rsidR="00335A96">
        <w:rPr>
          <w:b/>
          <w:bCs/>
          <w:color w:val="auto"/>
          <w:sz w:val="28"/>
          <w:szCs w:val="28"/>
        </w:rPr>
        <w:t xml:space="preserve">pies) </w:t>
      </w:r>
      <w:r w:rsidR="00335A96" w:rsidRPr="00B05BBF">
        <w:rPr>
          <w:b/>
          <w:bCs/>
          <w:color w:val="auto"/>
          <w:sz w:val="28"/>
          <w:szCs w:val="28"/>
        </w:rPr>
        <w:t>11</w:t>
      </w:r>
      <w:r>
        <w:rPr>
          <w:b/>
          <w:bCs/>
          <w:color w:val="auto"/>
          <w:sz w:val="28"/>
          <w:szCs w:val="28"/>
        </w:rPr>
        <w:t>/25</w:t>
      </w:r>
    </w:p>
    <w:p w14:paraId="4926497C" w14:textId="6062ED5C" w:rsidR="001600F9" w:rsidRPr="001600F9" w:rsidRDefault="001600F9" w:rsidP="001600F9">
      <w:pPr>
        <w:tabs>
          <w:tab w:val="left" w:pos="3975"/>
        </w:tabs>
      </w:pPr>
    </w:p>
    <w:sectPr w:rsidR="001600F9" w:rsidRPr="001600F9" w:rsidSect="00916763">
      <w:pgSz w:w="15840" w:h="12240" w:orient="landscape" w:code="1"/>
      <w:pgMar w:top="504" w:right="720" w:bottom="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E7B9F" w14:textId="77777777" w:rsidR="001600F9" w:rsidRDefault="001600F9">
      <w:pPr>
        <w:spacing w:before="0" w:after="0"/>
      </w:pPr>
      <w:r>
        <w:separator/>
      </w:r>
    </w:p>
  </w:endnote>
  <w:endnote w:type="continuationSeparator" w:id="0">
    <w:p w14:paraId="00868D92" w14:textId="77777777" w:rsidR="001600F9" w:rsidRDefault="001600F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4BBE0" w14:textId="77777777" w:rsidR="001600F9" w:rsidRDefault="001600F9">
      <w:pPr>
        <w:spacing w:before="0" w:after="0"/>
      </w:pPr>
      <w:r>
        <w:separator/>
      </w:r>
    </w:p>
  </w:footnote>
  <w:footnote w:type="continuationSeparator" w:id="0">
    <w:p w14:paraId="71AEBE8C" w14:textId="77777777" w:rsidR="001600F9" w:rsidRDefault="001600F9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/31/2021"/>
    <w:docVar w:name="MonthStart" w:val="1/1/2021"/>
  </w:docVars>
  <w:rsids>
    <w:rsidRoot w:val="001600F9"/>
    <w:rsid w:val="0000278C"/>
    <w:rsid w:val="00013808"/>
    <w:rsid w:val="00014704"/>
    <w:rsid w:val="00044ADB"/>
    <w:rsid w:val="00053E1F"/>
    <w:rsid w:val="000634C9"/>
    <w:rsid w:val="000811D6"/>
    <w:rsid w:val="00095265"/>
    <w:rsid w:val="000E7125"/>
    <w:rsid w:val="00112629"/>
    <w:rsid w:val="001600F9"/>
    <w:rsid w:val="0016297B"/>
    <w:rsid w:val="0017158B"/>
    <w:rsid w:val="001D35E9"/>
    <w:rsid w:val="00226000"/>
    <w:rsid w:val="0024454A"/>
    <w:rsid w:val="002B5449"/>
    <w:rsid w:val="002D637E"/>
    <w:rsid w:val="002E514F"/>
    <w:rsid w:val="002F6A2E"/>
    <w:rsid w:val="00335A96"/>
    <w:rsid w:val="00345DC9"/>
    <w:rsid w:val="00362C98"/>
    <w:rsid w:val="00382E97"/>
    <w:rsid w:val="00391BA6"/>
    <w:rsid w:val="003C2EF9"/>
    <w:rsid w:val="004010C4"/>
    <w:rsid w:val="004128EA"/>
    <w:rsid w:val="0041447B"/>
    <w:rsid w:val="0042216A"/>
    <w:rsid w:val="00441C23"/>
    <w:rsid w:val="00462FA6"/>
    <w:rsid w:val="004653A0"/>
    <w:rsid w:val="00470A67"/>
    <w:rsid w:val="00494AFE"/>
    <w:rsid w:val="004C3CA1"/>
    <w:rsid w:val="004D589B"/>
    <w:rsid w:val="004E1311"/>
    <w:rsid w:val="004E3AAA"/>
    <w:rsid w:val="004F670E"/>
    <w:rsid w:val="00510669"/>
    <w:rsid w:val="0057532E"/>
    <w:rsid w:val="00595232"/>
    <w:rsid w:val="005B0009"/>
    <w:rsid w:val="005B4801"/>
    <w:rsid w:val="005B4B49"/>
    <w:rsid w:val="005D2672"/>
    <w:rsid w:val="005F103F"/>
    <w:rsid w:val="00632273"/>
    <w:rsid w:val="0065431C"/>
    <w:rsid w:val="00664E0B"/>
    <w:rsid w:val="0068377B"/>
    <w:rsid w:val="006F5A42"/>
    <w:rsid w:val="00716160"/>
    <w:rsid w:val="00731A18"/>
    <w:rsid w:val="00733273"/>
    <w:rsid w:val="00760E94"/>
    <w:rsid w:val="0076400B"/>
    <w:rsid w:val="007E78EA"/>
    <w:rsid w:val="007F2293"/>
    <w:rsid w:val="00837CC1"/>
    <w:rsid w:val="00861C80"/>
    <w:rsid w:val="00873034"/>
    <w:rsid w:val="008764B0"/>
    <w:rsid w:val="00876749"/>
    <w:rsid w:val="008D0A00"/>
    <w:rsid w:val="008E5396"/>
    <w:rsid w:val="00916763"/>
    <w:rsid w:val="009715DC"/>
    <w:rsid w:val="009A4609"/>
    <w:rsid w:val="009C2537"/>
    <w:rsid w:val="009D7C79"/>
    <w:rsid w:val="009E7B84"/>
    <w:rsid w:val="009E7EB5"/>
    <w:rsid w:val="009F5B59"/>
    <w:rsid w:val="00A10416"/>
    <w:rsid w:val="00A11BD5"/>
    <w:rsid w:val="00A60EE0"/>
    <w:rsid w:val="00A720A6"/>
    <w:rsid w:val="00A76A40"/>
    <w:rsid w:val="00AB151B"/>
    <w:rsid w:val="00AD76BD"/>
    <w:rsid w:val="00AE48FB"/>
    <w:rsid w:val="00B14B60"/>
    <w:rsid w:val="00B453D6"/>
    <w:rsid w:val="00B808C5"/>
    <w:rsid w:val="00B87D71"/>
    <w:rsid w:val="00BA64FE"/>
    <w:rsid w:val="00C120DB"/>
    <w:rsid w:val="00C25964"/>
    <w:rsid w:val="00C52EB3"/>
    <w:rsid w:val="00C56417"/>
    <w:rsid w:val="00C6111E"/>
    <w:rsid w:val="00CC126F"/>
    <w:rsid w:val="00CE742F"/>
    <w:rsid w:val="00D518D0"/>
    <w:rsid w:val="00D6507F"/>
    <w:rsid w:val="00D87C69"/>
    <w:rsid w:val="00DB2CF0"/>
    <w:rsid w:val="00DB72EF"/>
    <w:rsid w:val="00DD4927"/>
    <w:rsid w:val="00DF2183"/>
    <w:rsid w:val="00DF7C31"/>
    <w:rsid w:val="00E41945"/>
    <w:rsid w:val="00E4407F"/>
    <w:rsid w:val="00E46D7B"/>
    <w:rsid w:val="00E94F0F"/>
    <w:rsid w:val="00EA463D"/>
    <w:rsid w:val="00EB29B2"/>
    <w:rsid w:val="00EC428B"/>
    <w:rsid w:val="00ED6BB1"/>
    <w:rsid w:val="00F02B4D"/>
    <w:rsid w:val="00F42D5C"/>
    <w:rsid w:val="00F43785"/>
    <w:rsid w:val="00F76613"/>
    <w:rsid w:val="00F837EF"/>
    <w:rsid w:val="00FA3577"/>
    <w:rsid w:val="00FD4A7D"/>
    <w:rsid w:val="48179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15B7C150"/>
  <w15:docId w15:val="{E1D82F2B-1F0F-4CB8-8B71-05FF0EA6D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8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8" w:unhideWhenUsed="1" w:qFormat="1"/>
    <w:lsdException w:name="Emphasis" w:semiHidden="1" w:uiPriority="8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semiHidden="1" w:uiPriority="8" w:unhideWhenUsed="1" w:qFormat="1"/>
    <w:lsdException w:name="Intense Quote" w:semiHidden="1" w:uiPriority="8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8" w:unhideWhenUsed="1" w:qFormat="1"/>
    <w:lsdException w:name="Intense Emphasis" w:semiHidden="1" w:uiPriority="8" w:unhideWhenUsed="1" w:qFormat="1"/>
    <w:lsdException w:name="Subtle Reference" w:semiHidden="1" w:uiPriority="8" w:unhideWhenUsed="1" w:qFormat="1"/>
    <w:lsdException w:name="Intense Reference" w:semiHidden="1" w:uiPriority="8" w:unhideWhenUsed="1" w:qFormat="1"/>
    <w:lsdException w:name="Book Title" w:semiHidden="1" w:uiPriority="8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AFE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rsid w:val="00731A18"/>
    <w:pPr>
      <w:contextualSpacing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rsid w:val="00731A18"/>
    <w:pPr>
      <w:contextualSpacing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semiHidden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4AFE"/>
  </w:style>
  <w:style w:type="paragraph" w:styleId="Footer">
    <w:name w:val="footer"/>
    <w:basedOn w:val="Normal"/>
    <w:link w:val="Foot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4AFE"/>
  </w:style>
  <w:style w:type="table" w:styleId="PlainTable4">
    <w:name w:val="Plain Table 4"/>
    <w:basedOn w:val="TableNormal"/>
    <w:uiPriority w:val="99"/>
    <w:rsid w:val="007F2293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revolorio\AppData\Roaming\Microsoft\Templates\Horizontal%20calendar%20(Monday%20start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D2F4D7111E415BB244429AEADBD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0DAFC-9038-4FC7-B438-F6C448B3A438}"/>
      </w:docPartPr>
      <w:docPartBody>
        <w:p w:rsidR="00236C23" w:rsidRDefault="00236C23" w:rsidP="00236C23">
          <w:pPr>
            <w:pStyle w:val="EDD2F4D7111E415BB244429AEADBD0BA"/>
          </w:pPr>
          <w:r>
            <w:t>Monday</w:t>
          </w:r>
        </w:p>
      </w:docPartBody>
    </w:docPart>
    <w:docPart>
      <w:docPartPr>
        <w:name w:val="9FF93897FC6D4BF2A7DD5F53A3D2C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690DC-B4A7-4A13-83DF-090B06FD8AE2}"/>
      </w:docPartPr>
      <w:docPartBody>
        <w:p w:rsidR="00236C23" w:rsidRDefault="00236C23" w:rsidP="00236C23">
          <w:pPr>
            <w:pStyle w:val="9FF93897FC6D4BF2A7DD5F53A3D2C539"/>
          </w:pPr>
          <w:r>
            <w:t>Tuesday</w:t>
          </w:r>
        </w:p>
      </w:docPartBody>
    </w:docPart>
    <w:docPart>
      <w:docPartPr>
        <w:name w:val="673BD355EAA24501A9473587C535E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AC41C-0DD5-495E-8D5A-8A2B29607309}"/>
      </w:docPartPr>
      <w:docPartBody>
        <w:p w:rsidR="00236C23" w:rsidRDefault="00236C23" w:rsidP="00236C23">
          <w:pPr>
            <w:pStyle w:val="673BD355EAA24501A9473587C535ED68"/>
          </w:pPr>
          <w:r>
            <w:t>Wednesday</w:t>
          </w:r>
        </w:p>
      </w:docPartBody>
    </w:docPart>
    <w:docPart>
      <w:docPartPr>
        <w:name w:val="75CC0E1F829C4C4F9BD166A9414A7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14E9E-A9F3-4027-91A1-88F4A108DB35}"/>
      </w:docPartPr>
      <w:docPartBody>
        <w:p w:rsidR="00236C23" w:rsidRDefault="00236C23" w:rsidP="00236C23">
          <w:pPr>
            <w:pStyle w:val="75CC0E1F829C4C4F9BD166A9414A7D91"/>
          </w:pPr>
          <w:r>
            <w:t>Thursday</w:t>
          </w:r>
        </w:p>
      </w:docPartBody>
    </w:docPart>
    <w:docPart>
      <w:docPartPr>
        <w:name w:val="5E0AA062306C4266B28FB52DC165A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9FB1C-3EA4-418D-BE13-84C13535C097}"/>
      </w:docPartPr>
      <w:docPartBody>
        <w:p w:rsidR="00236C23" w:rsidRDefault="00236C23" w:rsidP="00236C23">
          <w:pPr>
            <w:pStyle w:val="5E0AA062306C4266B28FB52DC165AD91"/>
          </w:pPr>
          <w:r>
            <w:t>Friday</w:t>
          </w:r>
        </w:p>
      </w:docPartBody>
    </w:docPart>
    <w:docPart>
      <w:docPartPr>
        <w:name w:val="B88D07E4A4E94106B49F204033EA9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80350-B585-477A-B50E-1BAAB7990CC4}"/>
      </w:docPartPr>
      <w:docPartBody>
        <w:p w:rsidR="00236C23" w:rsidRDefault="00236C23" w:rsidP="00236C23">
          <w:pPr>
            <w:pStyle w:val="B88D07E4A4E94106B49F204033EA9241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C23"/>
    <w:rsid w:val="0023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D2F4D7111E415BB244429AEADBD0BA">
    <w:name w:val="EDD2F4D7111E415BB244429AEADBD0BA"/>
    <w:rsid w:val="00236C23"/>
  </w:style>
  <w:style w:type="paragraph" w:customStyle="1" w:styleId="9FF93897FC6D4BF2A7DD5F53A3D2C539">
    <w:name w:val="9FF93897FC6D4BF2A7DD5F53A3D2C539"/>
    <w:rsid w:val="00236C23"/>
  </w:style>
  <w:style w:type="paragraph" w:customStyle="1" w:styleId="673BD355EAA24501A9473587C535ED68">
    <w:name w:val="673BD355EAA24501A9473587C535ED68"/>
    <w:rsid w:val="00236C23"/>
  </w:style>
  <w:style w:type="paragraph" w:customStyle="1" w:styleId="75CC0E1F829C4C4F9BD166A9414A7D91">
    <w:name w:val="75CC0E1F829C4C4F9BD166A9414A7D91"/>
    <w:rsid w:val="00236C23"/>
  </w:style>
  <w:style w:type="paragraph" w:customStyle="1" w:styleId="5E0AA062306C4266B28FB52DC165AD91">
    <w:name w:val="5E0AA062306C4266B28FB52DC165AD91"/>
    <w:rsid w:val="00236C23"/>
  </w:style>
  <w:style w:type="paragraph" w:customStyle="1" w:styleId="B88D07E4A4E94106B49F204033EA9241">
    <w:name w:val="B88D07E4A4E94106B49F204033EA9241"/>
    <w:rsid w:val="00236C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  <Background xmlns="71af3243-3dd4-4a8d-8c0d-dd76da1f02a5">false</Background>
    <Status xmlns="71af3243-3dd4-4a8d-8c0d-dd76da1f02a5">Not started</Status>
    <TaxCatchAll xmlns="230e9df3-be65-4c73-a93b-d1236ebd677e" xsi:nil="true"/>
    <ImageTagsTaxHTField xmlns="71af3243-3dd4-4a8d-8c0d-dd76da1f02a5">
      <Terms xmlns="http://schemas.microsoft.com/office/infopath/2007/PartnerControls"/>
    </ImageTagsTaxHTField>
    <Image xmlns="71af3243-3dd4-4a8d-8c0d-dd76da1f02a5">
      <Url xsi:nil="true"/>
      <Description xsi:nil="true"/>
    </Image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22DCB8-037B-4DC5-B204-EFBF85F01F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FE8470-F802-4887-8944-0A098384CC04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230e9df3-be65-4c73-a93b-d1236ebd677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F7406F1-F47E-4D51-A0DB-BBC435543F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B7B0C5-5A58-44FA-B770-F21E19B622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(Monday start)</Template>
  <TotalTime>2781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Yecenia Revolorio</dc:creator>
  <cp:keywords/>
  <dc:description/>
  <cp:lastModifiedBy>Yecenia Revolorio</cp:lastModifiedBy>
  <cp:revision>8</cp:revision>
  <cp:lastPrinted>2026-10-21T15:32:00Z</cp:lastPrinted>
  <dcterms:created xsi:type="dcterms:W3CDTF">2026-09-24T17:18:00Z</dcterms:created>
  <dcterms:modified xsi:type="dcterms:W3CDTF">2026-10-21T21:13:00Z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0x01010079F111ED35F8CC479449609E8A0923A6</vt:lpwstr>
  </property>
</Properties>
</file>