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6E67" w14:textId="05B13B22" w:rsidR="00D564DA" w:rsidRDefault="00D564DA" w:rsidP="00D564DA">
      <w:pPr>
        <w:tabs>
          <w:tab w:val="left" w:pos="1290"/>
        </w:tabs>
      </w:pPr>
    </w:p>
    <w:p w14:paraId="69BD0FB9" w14:textId="2B451945" w:rsidR="00D564DA" w:rsidRPr="00D564DA" w:rsidRDefault="00D564DA" w:rsidP="00D564DA">
      <w:pPr>
        <w:tabs>
          <w:tab w:val="left" w:pos="1290"/>
        </w:tabs>
        <w:sectPr w:rsidR="00D564DA" w:rsidRPr="00D564DA" w:rsidSect="00916763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  <w:r>
        <w:tab/>
      </w:r>
    </w:p>
    <w:tbl>
      <w:tblPr>
        <w:tblpPr w:leftFromText="180" w:rightFromText="180" w:vertAnchor="text" w:tblpY="1"/>
        <w:tblOverlap w:val="never"/>
        <w:tblW w:w="5000" w:type="pct"/>
        <w:tblLook w:val="0600" w:firstRow="0" w:lastRow="0" w:firstColumn="0" w:lastColumn="0" w:noHBand="1" w:noVBand="1"/>
        <w:tblCaption w:val="Layout table"/>
      </w:tblPr>
      <w:tblGrid>
        <w:gridCol w:w="2131"/>
        <w:gridCol w:w="1460"/>
        <w:gridCol w:w="81"/>
        <w:gridCol w:w="896"/>
        <w:gridCol w:w="2362"/>
        <w:gridCol w:w="639"/>
        <w:gridCol w:w="86"/>
        <w:gridCol w:w="1976"/>
        <w:gridCol w:w="1371"/>
        <w:gridCol w:w="26"/>
        <w:gridCol w:w="1034"/>
        <w:gridCol w:w="2249"/>
        <w:gridCol w:w="89"/>
      </w:tblGrid>
      <w:tr w:rsidR="00F8693B" w14:paraId="776463A0" w14:textId="77777777" w:rsidTr="007235DD">
        <w:trPr>
          <w:gridAfter w:val="1"/>
          <w:wAfter w:w="31" w:type="pct"/>
          <w:trHeight w:val="1231"/>
        </w:trPr>
        <w:tc>
          <w:tcPr>
            <w:tcW w:w="4969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5110A9F" w14:textId="23A08D0E" w:rsidR="00F8693B" w:rsidRDefault="00332B67" w:rsidP="007235DD">
            <w:pPr>
              <w:pStyle w:val="Month"/>
              <w:tabs>
                <w:tab w:val="left" w:pos="180"/>
                <w:tab w:val="left" w:pos="3810"/>
                <w:tab w:val="right" w:pos="14095"/>
              </w:tabs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0E9A8FAC" wp14:editId="7385D31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-237490</wp:posOffset>
                  </wp:positionV>
                  <wp:extent cx="1838325" cy="1336964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336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ab/>
            </w:r>
            <w:r>
              <w:tab/>
            </w:r>
            <w:r w:rsidR="007235DD" w:rsidRPr="007235DD">
              <w:rPr>
                <w:sz w:val="52"/>
                <w:szCs w:val="52"/>
              </w:rPr>
              <w:t>THE GAT</w:t>
            </w:r>
            <w:r w:rsidR="002C175B">
              <w:rPr>
                <w:sz w:val="52"/>
                <w:szCs w:val="52"/>
              </w:rPr>
              <w:t>H</w:t>
            </w:r>
            <w:r w:rsidR="007235DD" w:rsidRPr="007235DD">
              <w:rPr>
                <w:sz w:val="52"/>
                <w:szCs w:val="52"/>
              </w:rPr>
              <w:t>ERING PLACE</w:t>
            </w:r>
            <w:r w:rsidR="007235DD">
              <w:tab/>
            </w:r>
            <w:r w:rsidR="00F8693B" w:rsidRPr="007235DD">
              <w:rPr>
                <w:sz w:val="48"/>
                <w:szCs w:val="48"/>
              </w:rPr>
              <w:t>October</w:t>
            </w:r>
            <w:r w:rsidRPr="007235DD">
              <w:rPr>
                <w:sz w:val="48"/>
                <w:szCs w:val="48"/>
              </w:rPr>
              <w:t xml:space="preserve"> 2026 </w:t>
            </w:r>
          </w:p>
        </w:tc>
      </w:tr>
      <w:tr w:rsidR="00F8693B" w14:paraId="47182F47" w14:textId="77777777" w:rsidTr="007235DD">
        <w:trPr>
          <w:gridAfter w:val="1"/>
          <w:wAfter w:w="31" w:type="pct"/>
        </w:trPr>
        <w:tc>
          <w:tcPr>
            <w:tcW w:w="4969" w:type="pct"/>
            <w:gridSpan w:val="1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614ED634" w14:textId="77777777" w:rsidR="00F8693B" w:rsidRDefault="00F8693B" w:rsidP="007235DD">
            <w:pPr>
              <w:pStyle w:val="NoSpacing"/>
            </w:pPr>
          </w:p>
        </w:tc>
      </w:tr>
      <w:tr w:rsidR="007235DD" w14:paraId="4036F28B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05DA92BC" w14:textId="77777777" w:rsidR="00F8693B" w:rsidRDefault="002C175B" w:rsidP="007235DD">
            <w:pPr>
              <w:pStyle w:val="Days"/>
            </w:pPr>
            <w:sdt>
              <w:sdtPr>
                <w:id w:val="563302534"/>
                <w:placeholder>
                  <w:docPart w:val="560915DC01B042BA902B27D6FA17987F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Monday</w:t>
                </w:r>
              </w:sdtContent>
            </w:sdt>
            <w:r w:rsidR="00F8693B">
              <w:t xml:space="preserve"> </w:t>
            </w: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D3BE4E7" w14:textId="77777777" w:rsidR="00F8693B" w:rsidRDefault="002C175B" w:rsidP="007235DD">
            <w:pPr>
              <w:pStyle w:val="Days"/>
            </w:pPr>
            <w:sdt>
              <w:sdtPr>
                <w:id w:val="2032608947"/>
                <w:placeholder>
                  <w:docPart w:val="7F4E2903E49848F3BA0A7B08B2DBB034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Tuesday</w:t>
                </w:r>
              </w:sdtContent>
            </w:sdt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6DC94B01" w14:textId="77777777" w:rsidR="00F8693B" w:rsidRDefault="002C175B" w:rsidP="007235DD">
            <w:pPr>
              <w:pStyle w:val="Days"/>
            </w:pPr>
            <w:sdt>
              <w:sdtPr>
                <w:id w:val="-191388155"/>
                <w:placeholder>
                  <w:docPart w:val="1978D81EBFDC4283AD166FD157AA6F68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Wednesday</w:t>
                </w:r>
              </w:sdtContent>
            </w:sdt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5E4F6471" w14:textId="77777777" w:rsidR="00F8693B" w:rsidRDefault="002C175B" w:rsidP="007235DD">
            <w:pPr>
              <w:pStyle w:val="Days"/>
            </w:pPr>
            <w:sdt>
              <w:sdtPr>
                <w:id w:val="1835562899"/>
                <w:placeholder>
                  <w:docPart w:val="37D52CE056B1402389FBA7EC96011D99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Thursday</w:t>
                </w:r>
              </w:sdtContent>
            </w:sdt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26BA6" w:themeFill="text2" w:themeFillShade="BF"/>
          </w:tcPr>
          <w:p w14:paraId="26CD1F4A" w14:textId="77777777" w:rsidR="00F8693B" w:rsidRDefault="002C175B" w:rsidP="007235DD">
            <w:pPr>
              <w:pStyle w:val="Days"/>
            </w:pPr>
            <w:sdt>
              <w:sdtPr>
                <w:id w:val="-1572733923"/>
                <w:placeholder>
                  <w:docPart w:val="B0DC4DA8F77F491CA01AA506FF6DB086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Friday</w:t>
                </w:r>
              </w:sdtContent>
            </w:sdt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95959" w:themeFill="text1" w:themeFillTint="A6"/>
          </w:tcPr>
          <w:p w14:paraId="2636245D" w14:textId="77777777" w:rsidR="00F8693B" w:rsidRDefault="002C175B" w:rsidP="007235DD">
            <w:pPr>
              <w:pStyle w:val="Days"/>
            </w:pPr>
            <w:sdt>
              <w:sdtPr>
                <w:id w:val="1541020966"/>
                <w:placeholder>
                  <w:docPart w:val="913DA0AB2DD548868AB5A60C5870D57F"/>
                </w:placeholder>
                <w:temporary/>
                <w:showingPlcHdr/>
                <w15:appearance w15:val="hidden"/>
              </w:sdtPr>
              <w:sdtEndPr/>
              <w:sdtContent>
                <w:r w:rsidR="00F8693B">
                  <w:t>Saturday</w:t>
                </w:r>
              </w:sdtContent>
            </w:sdt>
          </w:p>
        </w:tc>
      </w:tr>
      <w:tr w:rsidR="007235DD" w14:paraId="1351ADFA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038CA6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E378116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601F74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A385BA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  <w:r w:rsidRPr="007235DD">
              <w:rPr>
                <w:b/>
                <w:bCs/>
              </w:rPr>
              <w:t>1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84DE938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  <w:r w:rsidRPr="007235DD">
              <w:rPr>
                <w:b/>
                <w:bCs/>
              </w:rPr>
              <w:t>2</w:t>
            </w: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FF8C91B" w14:textId="77777777" w:rsidR="00F8693B" w:rsidRPr="007235DD" w:rsidRDefault="00F8693B" w:rsidP="007235DD">
            <w:pPr>
              <w:pStyle w:val="Dates"/>
              <w:rPr>
                <w:b/>
                <w:bCs/>
              </w:rPr>
            </w:pPr>
            <w:r w:rsidRPr="007235DD">
              <w:rPr>
                <w:b/>
                <w:bCs/>
              </w:rPr>
              <w:t>3</w:t>
            </w:r>
          </w:p>
        </w:tc>
      </w:tr>
      <w:tr w:rsidR="007235DD" w14:paraId="7D32E392" w14:textId="77777777" w:rsidTr="007235DD">
        <w:trPr>
          <w:trHeight w:hRule="exact" w:val="909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8C1CB2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35C070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24787C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0E1926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New idea/ New meal idea discussion</w:t>
            </w:r>
          </w:p>
          <w:p w14:paraId="1C2EE0D3" w14:textId="40A8EB42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Uno Game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5A0F43" w14:textId="3B6F61D5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12p Breathing </w:t>
            </w:r>
            <w:r w:rsidR="006459CF" w:rsidRPr="00A6013B">
              <w:rPr>
                <w:b/>
                <w:bCs/>
                <w:color w:val="auto"/>
              </w:rPr>
              <w:t>Exercise</w:t>
            </w:r>
          </w:p>
          <w:p w14:paraId="4D73C5D5" w14:textId="20ECF77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Bingo</w:t>
            </w: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A5BC011" w14:textId="3DDF3EA4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10a Morris County Park</w:t>
            </w:r>
          </w:p>
          <w:p w14:paraId="6D796BA5" w14:textId="1B3364A6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Arts &amp; Crafts</w:t>
            </w:r>
          </w:p>
        </w:tc>
      </w:tr>
      <w:tr w:rsidR="007235DD" w14:paraId="6B05BFDE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45144B0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5</w:t>
            </w: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CC4D619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6</w:t>
            </w: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65665D6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7</w:t>
            </w: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B8D73AC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8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C9B586A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9</w:t>
            </w: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E9BA690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10</w:t>
            </w:r>
          </w:p>
        </w:tc>
      </w:tr>
      <w:tr w:rsidR="007235DD" w14:paraId="50ED156A" w14:textId="77777777" w:rsidTr="00174DED">
        <w:trPr>
          <w:trHeight w:hRule="exact" w:val="885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20AC4D0" w14:textId="3872F750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Walk with Jess &amp; Yecenia</w:t>
            </w:r>
          </w:p>
          <w:p w14:paraId="569EA407" w14:textId="1DC94F7E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4p Word Search</w:t>
            </w: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F078E77" w14:textId="75555E5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Laundry &amp; Errand </w:t>
            </w:r>
            <w:r w:rsidR="006459CF" w:rsidRPr="00A6013B">
              <w:rPr>
                <w:b/>
                <w:bCs/>
                <w:color w:val="auto"/>
              </w:rPr>
              <w:t>Day:</w:t>
            </w:r>
            <w:r w:rsidRPr="00A6013B">
              <w:rPr>
                <w:b/>
                <w:bCs/>
                <w:color w:val="auto"/>
              </w:rPr>
              <w:t xml:space="preserve"> By appointment</w:t>
            </w: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04B3969" w14:textId="2ED9E141" w:rsidR="00D91A03" w:rsidRDefault="00D91A03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3p </w:t>
            </w:r>
            <w:r w:rsidR="00EA6A05">
              <w:rPr>
                <w:b/>
                <w:bCs/>
                <w:color w:val="auto"/>
              </w:rPr>
              <w:t>Ghost stories</w:t>
            </w:r>
          </w:p>
          <w:p w14:paraId="28BF792A" w14:textId="4E731721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 community meal</w:t>
            </w:r>
          </w:p>
          <w:p w14:paraId="7FF1309C" w14:textId="329C1431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49A0885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Self-Care Discussion</w:t>
            </w:r>
          </w:p>
          <w:p w14:paraId="62E2D884" w14:textId="0AE617F8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Lets write a poem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5ADF5A0" w14:textId="0F48DF3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Chair Yoga</w:t>
            </w:r>
          </w:p>
          <w:p w14:paraId="339925EE" w14:textId="79A8D53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Scrabble</w:t>
            </w: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55F310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10a Visit the Spirit Halloween Store</w:t>
            </w:r>
          </w:p>
          <w:p w14:paraId="1550FD78" w14:textId="5D097A32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Movie</w:t>
            </w:r>
          </w:p>
        </w:tc>
      </w:tr>
      <w:tr w:rsidR="007235DD" w14:paraId="5BE5BB75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5B5435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</w:t>
            </w: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4BA40C7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13</w:t>
            </w: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8541618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14</w:t>
            </w: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E05DAD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15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6769037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16</w:t>
            </w: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8743B5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17</w:t>
            </w:r>
          </w:p>
        </w:tc>
      </w:tr>
      <w:tr w:rsidR="007235DD" w14:paraId="64BE80E1" w14:textId="77777777" w:rsidTr="007235DD">
        <w:trPr>
          <w:trHeight w:hRule="exact" w:val="954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75550F9" w14:textId="1E99922A" w:rsidR="00332B67" w:rsidRPr="00A6013B" w:rsidRDefault="005B6FAF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</w:t>
            </w:r>
            <w:r w:rsidR="00332B67" w:rsidRPr="00A6013B">
              <w:rPr>
                <w:b/>
                <w:bCs/>
                <w:color w:val="auto"/>
              </w:rPr>
              <w:t>p Sun High Orchard in Randolph</w:t>
            </w: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100F4A" w14:textId="5287B8AB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Laundry &amp; Errand </w:t>
            </w:r>
            <w:r w:rsidR="006459CF" w:rsidRPr="00A6013B">
              <w:rPr>
                <w:b/>
                <w:bCs/>
                <w:color w:val="auto"/>
              </w:rPr>
              <w:t>Day:</w:t>
            </w:r>
            <w:r w:rsidRPr="00A6013B">
              <w:rPr>
                <w:b/>
                <w:bCs/>
                <w:color w:val="auto"/>
              </w:rPr>
              <w:t xml:space="preserve"> By appointment</w:t>
            </w: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BA8F1C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Healthy Living Group</w:t>
            </w:r>
          </w:p>
          <w:p w14:paraId="66275183" w14:textId="4FA1C5E0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 Community Meal</w:t>
            </w: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DCAC2FB" w14:textId="0C3109EE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Karaoke</w:t>
            </w:r>
          </w:p>
          <w:p w14:paraId="0D6F014F" w14:textId="3D50307F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1:30p-3p Art Therapy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91EAB2" w14:textId="17A1BD6A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Halloween Movie Day</w:t>
            </w: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A7AF3C2" w14:textId="5056A3FC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10a Coffee Run</w:t>
            </w:r>
          </w:p>
          <w:p w14:paraId="737E8BCD" w14:textId="26DDE10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Video games</w:t>
            </w:r>
          </w:p>
          <w:p w14:paraId="56E594F1" w14:textId="59E64F56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</w:p>
        </w:tc>
      </w:tr>
      <w:tr w:rsidR="007235DD" w14:paraId="332D2DF2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B6319AB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19</w:t>
            </w: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3DC9E79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20</w:t>
            </w: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B84A6B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21</w:t>
            </w: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60BC921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22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D2FE429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23</w:t>
            </w: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7150C565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24</w:t>
            </w:r>
          </w:p>
        </w:tc>
      </w:tr>
      <w:tr w:rsidR="007235DD" w14:paraId="50BE4ADA" w14:textId="77777777" w:rsidTr="007235DD">
        <w:trPr>
          <w:trHeight w:hRule="exact" w:val="1134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DE5AC2D" w14:textId="77777777" w:rsidR="00F8693B" w:rsidRPr="00A6013B" w:rsidRDefault="005B6FAF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Walk with Jess &amp; Yecenia</w:t>
            </w:r>
          </w:p>
          <w:p w14:paraId="6748752D" w14:textId="5873A218" w:rsidR="005B6FAF" w:rsidRPr="00A6013B" w:rsidRDefault="005B6FAF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4p Game Day</w:t>
            </w: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1C43E80" w14:textId="130C7D5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Laundry &amp; Errand </w:t>
            </w:r>
            <w:r w:rsidR="005B6FAF" w:rsidRPr="00A6013B">
              <w:rPr>
                <w:b/>
                <w:bCs/>
                <w:color w:val="auto"/>
              </w:rPr>
              <w:t>Day:</w:t>
            </w:r>
            <w:r w:rsidRPr="00A6013B">
              <w:rPr>
                <w:b/>
                <w:bCs/>
                <w:color w:val="auto"/>
              </w:rPr>
              <w:t xml:space="preserve"> By appointment</w:t>
            </w: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E838BD2" w14:textId="290F75C8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Nurse Group</w:t>
            </w:r>
          </w:p>
          <w:p w14:paraId="409E97B5" w14:textId="31EB08F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46BEEB61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Breathing Exercise</w:t>
            </w:r>
          </w:p>
          <w:p w14:paraId="1F2EC11D" w14:textId="0A4D31B1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Making memories with Music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FB33E84" w14:textId="1DB0192B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1p </w:t>
            </w:r>
            <w:proofErr w:type="spellStart"/>
            <w:r w:rsidRPr="00A6013B">
              <w:rPr>
                <w:b/>
                <w:bCs/>
                <w:color w:val="auto"/>
              </w:rPr>
              <w:t>Foodees</w:t>
            </w:r>
            <w:proofErr w:type="spellEnd"/>
            <w:r w:rsidRPr="00A6013B">
              <w:rPr>
                <w:b/>
                <w:bCs/>
                <w:color w:val="auto"/>
              </w:rPr>
              <w:t xml:space="preserve"> Fest at Rockaway Mall</w:t>
            </w: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B7492A1" w14:textId="0A7E73D9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10a Pool tournament</w:t>
            </w:r>
          </w:p>
          <w:p w14:paraId="7A7224A4" w14:textId="59488715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</w:t>
            </w:r>
            <w:r w:rsidR="00D91A03">
              <w:rPr>
                <w:b/>
                <w:bCs/>
                <w:color w:val="auto"/>
              </w:rPr>
              <w:t xml:space="preserve"> Get things done with Henry</w:t>
            </w:r>
          </w:p>
        </w:tc>
      </w:tr>
      <w:tr w:rsidR="007235DD" w14:paraId="4056B3D7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4A720D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26</w:t>
            </w: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60622EE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27</w:t>
            </w: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6E5DE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28</w:t>
            </w: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05D5496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29</w:t>
            </w: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82B74A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30</w:t>
            </w: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BE5F96" w14:textId="77777777" w:rsidR="00F8693B" w:rsidRPr="00A6013B" w:rsidRDefault="00F8693B" w:rsidP="007235DD">
            <w:pPr>
              <w:pStyle w:val="Dates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31</w:t>
            </w:r>
          </w:p>
        </w:tc>
      </w:tr>
      <w:tr w:rsidR="007235DD" w14:paraId="456D0AFE" w14:textId="77777777" w:rsidTr="00174DED">
        <w:trPr>
          <w:trHeight w:hRule="exact" w:val="1155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41C463" w14:textId="77777777" w:rsidR="00F8693B" w:rsidRPr="00A6013B" w:rsidRDefault="006459CF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Halloween Jeopardy</w:t>
            </w:r>
          </w:p>
          <w:p w14:paraId="593E1D5D" w14:textId="4987F555" w:rsidR="006459CF" w:rsidRPr="00A6013B" w:rsidRDefault="00582A43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4p Board Games</w:t>
            </w: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F965F5" w14:textId="69F38B39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Laundry &amp; Errand </w:t>
            </w:r>
            <w:r w:rsidR="006459CF" w:rsidRPr="00A6013B">
              <w:rPr>
                <w:b/>
                <w:bCs/>
                <w:color w:val="auto"/>
              </w:rPr>
              <w:t>Day:</w:t>
            </w:r>
            <w:r w:rsidRPr="00A6013B">
              <w:rPr>
                <w:b/>
                <w:bCs/>
                <w:color w:val="auto"/>
              </w:rPr>
              <w:t xml:space="preserve"> By appointment</w:t>
            </w: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FA1170" w14:textId="77777777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3p Healthy Living Group</w:t>
            </w:r>
          </w:p>
          <w:p w14:paraId="00C9346F" w14:textId="6AC2746F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4:30p Advocacy/Community Group</w:t>
            </w: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1DAA31" w14:textId="4569ABCD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Halloween Trivia</w:t>
            </w:r>
          </w:p>
          <w:p w14:paraId="41ED444A" w14:textId="5E5AD49A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Halloween Activity</w:t>
            </w: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CFDDE0" w14:textId="30CD588B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11:30a Legal Aide </w:t>
            </w:r>
            <w:r w:rsidR="006459CF" w:rsidRPr="00A6013B">
              <w:rPr>
                <w:b/>
                <w:bCs/>
                <w:color w:val="auto"/>
              </w:rPr>
              <w:t>Presentation</w:t>
            </w:r>
          </w:p>
          <w:p w14:paraId="4661AD0A" w14:textId="6127F07C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2p Celebrate October Birthdays</w:t>
            </w: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7FB980" w14:textId="5E1B5573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 xml:space="preserve">10a </w:t>
            </w:r>
            <w:r w:rsidR="006459CF" w:rsidRPr="00A6013B">
              <w:rPr>
                <w:b/>
                <w:bCs/>
                <w:color w:val="auto"/>
              </w:rPr>
              <w:t>Game Day</w:t>
            </w:r>
          </w:p>
          <w:p w14:paraId="2C383BFD" w14:textId="01F0B5E3" w:rsidR="00F8693B" w:rsidRPr="00A6013B" w:rsidRDefault="00F8693B" w:rsidP="007235DD">
            <w:pPr>
              <w:pStyle w:val="Dates"/>
              <w:jc w:val="center"/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12p Pizza for lunch $3 contribution</w:t>
            </w:r>
          </w:p>
        </w:tc>
      </w:tr>
      <w:tr w:rsidR="007235DD" w14:paraId="60C0F9D7" w14:textId="77777777" w:rsidTr="007235DD">
        <w:tc>
          <w:tcPr>
            <w:tcW w:w="74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4B89B8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46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3EF0A59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2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046CBC26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938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5A7AB0AC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44" w:type="pct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FD88DE1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12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1C7CA0E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</w:tr>
      <w:tr w:rsidR="007235DD" w14:paraId="5E586E92" w14:textId="77777777" w:rsidTr="007235DD">
        <w:trPr>
          <w:trHeight w:hRule="exact" w:val="80"/>
        </w:trPr>
        <w:tc>
          <w:tcPr>
            <w:tcW w:w="74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63D9F12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46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50C59F1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2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25E35BAD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938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1E40CF9F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44" w:type="pct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3769BD16" w14:textId="77777777" w:rsidR="00F8693B" w:rsidRPr="00A6013B" w:rsidRDefault="00F8693B" w:rsidP="007235DD">
            <w:pPr>
              <w:pStyle w:val="Dates"/>
              <w:rPr>
                <w:color w:val="auto"/>
              </w:rPr>
            </w:pPr>
          </w:p>
        </w:tc>
        <w:tc>
          <w:tcPr>
            <w:tcW w:w="812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7F7" w:themeFill="background2"/>
          </w:tcPr>
          <w:p w14:paraId="6E87C2EA" w14:textId="3A06026F" w:rsidR="00F8693B" w:rsidRPr="00A6013B" w:rsidRDefault="007235DD" w:rsidP="007235DD">
            <w:pPr>
              <w:pStyle w:val="Dates"/>
              <w:rPr>
                <w:color w:val="auto"/>
              </w:rPr>
            </w:pPr>
            <w:r w:rsidRPr="00A6013B">
              <w:rPr>
                <w:noProof/>
                <w:color w:val="auto"/>
              </w:rPr>
              <w:drawing>
                <wp:anchor distT="0" distB="0" distL="114300" distR="114300" simplePos="0" relativeHeight="251659264" behindDoc="1" locked="0" layoutInCell="1" allowOverlap="1" wp14:anchorId="38A1E39E" wp14:editId="18EB534B">
                  <wp:simplePos x="0" y="0"/>
                  <wp:positionH relativeFrom="column">
                    <wp:posOffset>-365125</wp:posOffset>
                  </wp:positionH>
                  <wp:positionV relativeFrom="paragraph">
                    <wp:posOffset>68580</wp:posOffset>
                  </wp:positionV>
                  <wp:extent cx="2057400" cy="1496476"/>
                  <wp:effectExtent l="0" t="0" r="0" b="889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387" cy="1513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6013B" w:rsidRPr="00A6013B" w14:paraId="06CAF82A" w14:textId="77777777" w:rsidTr="007235DD">
        <w:trPr>
          <w:gridAfter w:val="3"/>
          <w:wAfter w:w="1171" w:type="pct"/>
          <w:trHeight w:hRule="exact" w:val="191"/>
        </w:trPr>
        <w:tc>
          <w:tcPr>
            <w:tcW w:w="1247" w:type="pct"/>
            <w:gridSpan w:val="2"/>
            <w:tcBorders>
              <w:top w:val="single" w:sz="8" w:space="0" w:color="BFBFBF" w:themeColor="background1" w:themeShade="BF"/>
            </w:tcBorders>
          </w:tcPr>
          <w:p w14:paraId="0196BD65" w14:textId="77777777" w:rsidR="00F8693B" w:rsidRPr="00A6013B" w:rsidRDefault="00F8693B" w:rsidP="007235DD">
            <w:pPr>
              <w:rPr>
                <w:color w:val="auto"/>
              </w:rPr>
            </w:pPr>
          </w:p>
        </w:tc>
        <w:tc>
          <w:tcPr>
            <w:tcW w:w="1381" w:type="pct"/>
            <w:gridSpan w:val="4"/>
            <w:tcBorders>
              <w:top w:val="single" w:sz="8" w:space="0" w:color="BFBFBF" w:themeColor="background1" w:themeShade="BF"/>
            </w:tcBorders>
          </w:tcPr>
          <w:p w14:paraId="0EEC83D1" w14:textId="77777777" w:rsidR="00F8693B" w:rsidRPr="00A6013B" w:rsidRDefault="00F8693B" w:rsidP="007235DD">
            <w:pPr>
              <w:rPr>
                <w:color w:val="auto"/>
              </w:rPr>
            </w:pPr>
          </w:p>
        </w:tc>
        <w:tc>
          <w:tcPr>
            <w:tcW w:w="1201" w:type="pct"/>
            <w:gridSpan w:val="4"/>
            <w:tcBorders>
              <w:top w:val="single" w:sz="8" w:space="0" w:color="BFBFBF" w:themeColor="background1" w:themeShade="BF"/>
            </w:tcBorders>
          </w:tcPr>
          <w:p w14:paraId="22899E47" w14:textId="77777777" w:rsidR="00F8693B" w:rsidRPr="00A6013B" w:rsidRDefault="00F8693B" w:rsidP="007235DD">
            <w:pPr>
              <w:rPr>
                <w:color w:val="auto"/>
              </w:rPr>
            </w:pPr>
          </w:p>
        </w:tc>
      </w:tr>
      <w:tr w:rsidR="00A6013B" w:rsidRPr="00A6013B" w14:paraId="42F52523" w14:textId="77777777" w:rsidTr="00174DED">
        <w:trPr>
          <w:gridAfter w:val="4"/>
          <w:wAfter w:w="1180" w:type="pct"/>
          <w:trHeight w:hRule="exact" w:val="2082"/>
        </w:trPr>
        <w:tc>
          <w:tcPr>
            <w:tcW w:w="1275" w:type="pct"/>
            <w:gridSpan w:val="3"/>
          </w:tcPr>
          <w:p w14:paraId="339F14E6" w14:textId="22E5B65B" w:rsidR="00F8693B" w:rsidRPr="00A6013B" w:rsidRDefault="00582A43" w:rsidP="007235DD">
            <w:pPr>
              <w:pStyle w:val="Heading1"/>
              <w:rPr>
                <w:color w:val="auto"/>
              </w:rPr>
            </w:pPr>
            <w:r w:rsidRPr="00A6013B">
              <w:rPr>
                <w:noProof/>
                <w:color w:val="auto"/>
              </w:rPr>
              <w:drawing>
                <wp:inline distT="0" distB="0" distL="0" distR="0" wp14:anchorId="6B54FEFA" wp14:editId="4462F1DE">
                  <wp:extent cx="1438275" cy="5048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pct"/>
            <w:gridSpan w:val="4"/>
          </w:tcPr>
          <w:p w14:paraId="082CC6CA" w14:textId="1B662E2C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ADDRESS:</w:t>
            </w:r>
          </w:p>
          <w:p w14:paraId="5B6651BE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90 E Halsey Rd, Suite 385</w:t>
            </w:r>
          </w:p>
          <w:p w14:paraId="2F0ED841" w14:textId="39B9CF10" w:rsidR="00582A43" w:rsidRPr="00A6013B" w:rsidRDefault="007235DD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Parsippany</w:t>
            </w:r>
            <w:r w:rsidR="00582A43" w:rsidRPr="00A6013B">
              <w:rPr>
                <w:b/>
                <w:bCs/>
                <w:color w:val="auto"/>
              </w:rPr>
              <w:t>, NJ 07054</w:t>
            </w:r>
          </w:p>
          <w:p w14:paraId="5BC2F37C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</w:p>
          <w:p w14:paraId="14905119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PHONE NUMBER:</w:t>
            </w:r>
          </w:p>
          <w:p w14:paraId="660D1029" w14:textId="02FBDE09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862-946-6562</w:t>
            </w:r>
          </w:p>
        </w:tc>
        <w:tc>
          <w:tcPr>
            <w:tcW w:w="1162" w:type="pct"/>
            <w:gridSpan w:val="2"/>
          </w:tcPr>
          <w:p w14:paraId="28D4109A" w14:textId="77777777" w:rsidR="00F8693B" w:rsidRPr="00A6013B" w:rsidRDefault="00582A43" w:rsidP="007235DD">
            <w:pPr>
              <w:pStyle w:val="Heading2"/>
              <w:rPr>
                <w:color w:val="auto"/>
              </w:rPr>
            </w:pPr>
            <w:r w:rsidRPr="00A6013B">
              <w:rPr>
                <w:color w:val="auto"/>
              </w:rPr>
              <w:t>HOURS:</w:t>
            </w:r>
          </w:p>
          <w:p w14:paraId="00720FF0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MON: 2PM- 8PM</w:t>
            </w:r>
          </w:p>
          <w:p w14:paraId="657275F6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TUES; BY APPOINTMENT</w:t>
            </w:r>
          </w:p>
          <w:p w14:paraId="6CD4BA70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WEDS: 2PM- 8PM</w:t>
            </w:r>
          </w:p>
          <w:p w14:paraId="02BAAF4E" w14:textId="77777777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THURS: 11AM – 5PM</w:t>
            </w:r>
          </w:p>
          <w:p w14:paraId="2CDAFEED" w14:textId="50474325" w:rsidR="00582A43" w:rsidRPr="00A6013B" w:rsidRDefault="00582A43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FRI:11AM-</w:t>
            </w:r>
            <w:r w:rsidR="007235DD" w:rsidRPr="00A6013B">
              <w:rPr>
                <w:b/>
                <w:bCs/>
                <w:color w:val="auto"/>
              </w:rPr>
              <w:t xml:space="preserve"> </w:t>
            </w:r>
            <w:r w:rsidRPr="00A6013B">
              <w:rPr>
                <w:b/>
                <w:bCs/>
                <w:color w:val="auto"/>
              </w:rPr>
              <w:t>5PM</w:t>
            </w:r>
          </w:p>
          <w:p w14:paraId="7A7B3572" w14:textId="662C65B8" w:rsidR="007235DD" w:rsidRPr="00A6013B" w:rsidRDefault="007235DD" w:rsidP="007235DD">
            <w:pPr>
              <w:rPr>
                <w:b/>
                <w:bCs/>
                <w:color w:val="auto"/>
              </w:rPr>
            </w:pPr>
            <w:r w:rsidRPr="00A6013B">
              <w:rPr>
                <w:b/>
                <w:bCs/>
                <w:color w:val="auto"/>
              </w:rPr>
              <w:t>SAT: 9AM- 3PM</w:t>
            </w:r>
          </w:p>
        </w:tc>
      </w:tr>
    </w:tbl>
    <w:p w14:paraId="519E80DD" w14:textId="30F1D20D" w:rsidR="0076400B" w:rsidRDefault="0076400B" w:rsidP="0076400B">
      <w:pPr>
        <w:sectPr w:rsidR="0076400B" w:rsidSect="00916763">
          <w:pgSz w:w="15840" w:h="12240" w:orient="landscape" w:code="1"/>
          <w:pgMar w:top="504" w:right="720" w:bottom="0" w:left="720" w:header="576" w:footer="576" w:gutter="0"/>
          <w:cols w:space="720"/>
          <w:docGrid w:linePitch="360"/>
        </w:sectPr>
      </w:pPr>
    </w:p>
    <w:p w14:paraId="5FF821E9" w14:textId="77777777" w:rsidR="00B05BBF" w:rsidRDefault="00B05BBF" w:rsidP="00B05BBF">
      <w:pPr>
        <w:jc w:val="center"/>
      </w:pPr>
    </w:p>
    <w:p w14:paraId="40E5087D" w14:textId="77777777" w:rsidR="00B05BBF" w:rsidRDefault="00B05BBF" w:rsidP="00B05BBF">
      <w:pPr>
        <w:jc w:val="center"/>
      </w:pPr>
    </w:p>
    <w:p w14:paraId="27325FE4" w14:textId="5B46CD42" w:rsidR="00B05BBF" w:rsidRDefault="00B05BBF" w:rsidP="00B05BBF">
      <w:pPr>
        <w:tabs>
          <w:tab w:val="left" w:pos="600"/>
        </w:tabs>
      </w:pPr>
      <w:r>
        <w:tab/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96FA58F" wp14:editId="5FD3072B">
            <wp:simplePos x="0" y="0"/>
            <wp:positionH relativeFrom="column">
              <wp:posOffset>381000</wp:posOffset>
            </wp:positionH>
            <wp:positionV relativeFrom="paragraph">
              <wp:posOffset>-3175</wp:posOffset>
            </wp:positionV>
            <wp:extent cx="8242300" cy="7059930"/>
            <wp:effectExtent l="0" t="0" r="6350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0" cy="705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26D7F3" w14:textId="77777777" w:rsidR="00B05BBF" w:rsidRDefault="00B05BBF" w:rsidP="00B05BBF">
      <w:pPr>
        <w:jc w:val="center"/>
      </w:pPr>
    </w:p>
    <w:p w14:paraId="666DAF5B" w14:textId="77777777" w:rsidR="00B05BBF" w:rsidRDefault="00B05BBF" w:rsidP="00B05BBF">
      <w:pPr>
        <w:jc w:val="center"/>
      </w:pPr>
    </w:p>
    <w:p w14:paraId="5EC33FF6" w14:textId="77777777" w:rsidR="00B05BBF" w:rsidRDefault="00B05BBF" w:rsidP="00B05BBF">
      <w:pPr>
        <w:jc w:val="center"/>
      </w:pPr>
    </w:p>
    <w:p w14:paraId="6AB63994" w14:textId="77777777" w:rsidR="00B05BBF" w:rsidRDefault="00B05BBF" w:rsidP="00B05BBF">
      <w:pPr>
        <w:jc w:val="center"/>
      </w:pPr>
    </w:p>
    <w:p w14:paraId="2B624BE6" w14:textId="03799783" w:rsidR="00B05BBF" w:rsidRPr="00B05BBF" w:rsidRDefault="00B05BBF" w:rsidP="00B05BBF">
      <w:pPr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>The Gathering Place</w:t>
      </w:r>
    </w:p>
    <w:p w14:paraId="75067258" w14:textId="77777777" w:rsidR="00B05BBF" w:rsidRPr="00B05BBF" w:rsidRDefault="00B05BBF" w:rsidP="00B05BBF">
      <w:pPr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>Menu</w:t>
      </w:r>
    </w:p>
    <w:p w14:paraId="135D983A" w14:textId="77777777" w:rsidR="00B05BBF" w:rsidRPr="00B05BBF" w:rsidRDefault="00B05BBF" w:rsidP="00B05BBF">
      <w:pPr>
        <w:jc w:val="center"/>
        <w:rPr>
          <w:b/>
          <w:bCs/>
          <w:color w:val="auto"/>
          <w:sz w:val="40"/>
          <w:szCs w:val="40"/>
        </w:rPr>
      </w:pPr>
    </w:p>
    <w:p w14:paraId="08A59F19" w14:textId="77777777" w:rsidR="00B05BBF" w:rsidRPr="00B05BBF" w:rsidRDefault="00B05BBF" w:rsidP="00B05BBF">
      <w:pPr>
        <w:jc w:val="center"/>
        <w:rPr>
          <w:b/>
          <w:bCs/>
          <w:color w:val="auto"/>
          <w:sz w:val="40"/>
          <w:szCs w:val="40"/>
        </w:rPr>
      </w:pPr>
      <w:r w:rsidRPr="00B05BBF">
        <w:rPr>
          <w:b/>
          <w:bCs/>
          <w:color w:val="auto"/>
          <w:sz w:val="40"/>
          <w:szCs w:val="40"/>
        </w:rPr>
        <w:t xml:space="preserve">YUMMY </w:t>
      </w:r>
      <w:proofErr w:type="spellStart"/>
      <w:r w:rsidRPr="00B05BBF">
        <w:rPr>
          <w:b/>
          <w:bCs/>
          <w:color w:val="auto"/>
          <w:sz w:val="40"/>
          <w:szCs w:val="40"/>
        </w:rPr>
        <w:t>YUMMY</w:t>
      </w:r>
      <w:proofErr w:type="spellEnd"/>
    </w:p>
    <w:p w14:paraId="54D53422" w14:textId="77777777" w:rsidR="00B05BBF" w:rsidRDefault="00B05BBF" w:rsidP="00B05BBF">
      <w:pPr>
        <w:jc w:val="center"/>
      </w:pPr>
    </w:p>
    <w:p w14:paraId="123DE315" w14:textId="14FCF8B0" w:rsidR="00B05BBF" w:rsidRPr="00B05BBF" w:rsidRDefault="00A6013B" w:rsidP="00A6013B">
      <w:pPr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                                                        Baked Zitti                     </w:t>
      </w:r>
      <w:r w:rsidR="00B05BBF" w:rsidRPr="00B05BBF">
        <w:rPr>
          <w:b/>
          <w:bCs/>
          <w:color w:val="auto"/>
          <w:sz w:val="28"/>
          <w:szCs w:val="28"/>
        </w:rPr>
        <w:t xml:space="preserve">         </w:t>
      </w:r>
      <w:r>
        <w:rPr>
          <w:b/>
          <w:bCs/>
          <w:color w:val="auto"/>
          <w:sz w:val="28"/>
          <w:szCs w:val="28"/>
        </w:rPr>
        <w:t xml:space="preserve"> </w:t>
      </w:r>
      <w:r w:rsidR="00B05BBF" w:rsidRPr="00B05BBF">
        <w:rPr>
          <w:b/>
          <w:bCs/>
          <w:color w:val="auto"/>
          <w:sz w:val="28"/>
          <w:szCs w:val="28"/>
        </w:rPr>
        <w:t xml:space="preserve">  </w:t>
      </w:r>
      <w:r w:rsidR="00B05BBF">
        <w:rPr>
          <w:b/>
          <w:bCs/>
          <w:color w:val="auto"/>
          <w:sz w:val="28"/>
          <w:szCs w:val="28"/>
        </w:rPr>
        <w:t>10</w:t>
      </w:r>
      <w:r w:rsidR="00B05BBF" w:rsidRPr="00B05BBF">
        <w:rPr>
          <w:b/>
          <w:bCs/>
          <w:color w:val="auto"/>
          <w:sz w:val="28"/>
          <w:szCs w:val="28"/>
        </w:rPr>
        <w:t>/</w:t>
      </w:r>
      <w:r w:rsidR="00B05BBF">
        <w:rPr>
          <w:b/>
          <w:bCs/>
          <w:color w:val="auto"/>
          <w:sz w:val="28"/>
          <w:szCs w:val="28"/>
        </w:rPr>
        <w:t>7</w:t>
      </w:r>
    </w:p>
    <w:p w14:paraId="6B3D513A" w14:textId="77777777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</w:p>
    <w:p w14:paraId="2A620B8B" w14:textId="47DD4304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  <w:r w:rsidRPr="00B05BBF">
        <w:rPr>
          <w:b/>
          <w:bCs/>
          <w:color w:val="auto"/>
          <w:sz w:val="28"/>
          <w:szCs w:val="28"/>
        </w:rPr>
        <w:t xml:space="preserve">Chicken </w:t>
      </w:r>
      <w:r w:rsidR="00A6013B">
        <w:rPr>
          <w:b/>
          <w:bCs/>
          <w:color w:val="auto"/>
          <w:sz w:val="28"/>
          <w:szCs w:val="28"/>
        </w:rPr>
        <w:t>Cesar Salad</w:t>
      </w:r>
      <w:r w:rsidRPr="00B05BBF">
        <w:rPr>
          <w:b/>
          <w:bCs/>
          <w:color w:val="auto"/>
          <w:sz w:val="28"/>
          <w:szCs w:val="28"/>
        </w:rPr>
        <w:t xml:space="preserve">              </w:t>
      </w:r>
      <w:r w:rsidR="00A6013B">
        <w:rPr>
          <w:b/>
          <w:bCs/>
          <w:color w:val="auto"/>
          <w:sz w:val="28"/>
          <w:szCs w:val="28"/>
        </w:rPr>
        <w:t xml:space="preserve"> 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10/14</w:t>
      </w:r>
    </w:p>
    <w:p w14:paraId="0E619583" w14:textId="77777777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</w:p>
    <w:p w14:paraId="50B1770A" w14:textId="0E60CA72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  <w:r w:rsidRPr="00B05BBF">
        <w:rPr>
          <w:b/>
          <w:bCs/>
          <w:color w:val="auto"/>
          <w:sz w:val="28"/>
          <w:szCs w:val="28"/>
        </w:rPr>
        <w:t xml:space="preserve">Spaghetti &amp; Meatballs            </w:t>
      </w:r>
      <w:r w:rsidR="00A6013B">
        <w:rPr>
          <w:b/>
          <w:bCs/>
          <w:color w:val="auto"/>
          <w:sz w:val="28"/>
          <w:szCs w:val="28"/>
        </w:rPr>
        <w:t xml:space="preserve"> </w:t>
      </w:r>
      <w:r w:rsidRPr="00B05BBF">
        <w:rPr>
          <w:b/>
          <w:bCs/>
          <w:color w:val="auto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10/21</w:t>
      </w:r>
    </w:p>
    <w:p w14:paraId="43309A2B" w14:textId="77777777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</w:p>
    <w:p w14:paraId="3A972DCD" w14:textId="324330A9" w:rsidR="00B05BBF" w:rsidRPr="00B05BBF" w:rsidRDefault="00A6013B" w:rsidP="00B05BBF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Chicken Noodle Soup</w:t>
      </w:r>
      <w:r w:rsidR="00B05BBF" w:rsidRPr="00B05BBF">
        <w:rPr>
          <w:b/>
          <w:bCs/>
          <w:color w:val="auto"/>
          <w:sz w:val="28"/>
          <w:szCs w:val="28"/>
        </w:rPr>
        <w:t xml:space="preserve">           </w:t>
      </w:r>
      <w:r>
        <w:rPr>
          <w:b/>
          <w:bCs/>
          <w:color w:val="auto"/>
          <w:sz w:val="28"/>
          <w:szCs w:val="28"/>
        </w:rPr>
        <w:t xml:space="preserve"> </w:t>
      </w:r>
      <w:r w:rsidR="00B05BBF" w:rsidRPr="00B05BBF">
        <w:rPr>
          <w:b/>
          <w:bCs/>
          <w:color w:val="auto"/>
          <w:sz w:val="28"/>
          <w:szCs w:val="28"/>
        </w:rPr>
        <w:t xml:space="preserve">  </w:t>
      </w:r>
      <w:r w:rsidR="00B05BBF">
        <w:rPr>
          <w:b/>
          <w:bCs/>
          <w:color w:val="auto"/>
          <w:sz w:val="28"/>
          <w:szCs w:val="28"/>
        </w:rPr>
        <w:t>10/28</w:t>
      </w:r>
    </w:p>
    <w:p w14:paraId="54C4E491" w14:textId="77777777" w:rsidR="00B05BBF" w:rsidRPr="00B05BBF" w:rsidRDefault="00B05BBF" w:rsidP="00B05BBF">
      <w:pPr>
        <w:jc w:val="center"/>
        <w:rPr>
          <w:b/>
          <w:bCs/>
          <w:color w:val="auto"/>
          <w:sz w:val="28"/>
          <w:szCs w:val="28"/>
        </w:rPr>
      </w:pPr>
    </w:p>
    <w:p w14:paraId="1F0873F9" w14:textId="78140A3E" w:rsidR="00053E1F" w:rsidRPr="00B05BBF" w:rsidRDefault="00053E1F" w:rsidP="00B05BBF">
      <w:pPr>
        <w:jc w:val="center"/>
        <w:rPr>
          <w:b/>
          <w:bCs/>
          <w:color w:val="auto"/>
          <w:sz w:val="28"/>
          <w:szCs w:val="28"/>
        </w:rPr>
      </w:pPr>
    </w:p>
    <w:sectPr w:rsidR="00053E1F" w:rsidRPr="00B05BBF" w:rsidSect="00916763">
      <w:pgSz w:w="15840" w:h="12240" w:orient="landscape" w:code="1"/>
      <w:pgMar w:top="504" w:right="720" w:bottom="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6CF91" w14:textId="77777777" w:rsidR="007F3465" w:rsidRDefault="007F3465">
      <w:pPr>
        <w:spacing w:before="0" w:after="0"/>
      </w:pPr>
      <w:r>
        <w:separator/>
      </w:r>
    </w:p>
  </w:endnote>
  <w:endnote w:type="continuationSeparator" w:id="0">
    <w:p w14:paraId="35F4CCE8" w14:textId="77777777" w:rsidR="007F3465" w:rsidRDefault="007F34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5CC82" w14:textId="77777777" w:rsidR="007F3465" w:rsidRDefault="007F3465">
      <w:pPr>
        <w:spacing w:before="0" w:after="0"/>
      </w:pPr>
      <w:r>
        <w:separator/>
      </w:r>
    </w:p>
  </w:footnote>
  <w:footnote w:type="continuationSeparator" w:id="0">
    <w:p w14:paraId="411B053B" w14:textId="77777777" w:rsidR="007F3465" w:rsidRDefault="007F346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</w:docVars>
  <w:rsids>
    <w:rsidRoot w:val="007F3465"/>
    <w:rsid w:val="0000278C"/>
    <w:rsid w:val="00013808"/>
    <w:rsid w:val="00053E1F"/>
    <w:rsid w:val="000634C9"/>
    <w:rsid w:val="000811D6"/>
    <w:rsid w:val="00095265"/>
    <w:rsid w:val="000E7125"/>
    <w:rsid w:val="00112629"/>
    <w:rsid w:val="0016297B"/>
    <w:rsid w:val="0017158B"/>
    <w:rsid w:val="00174DED"/>
    <w:rsid w:val="001D35E9"/>
    <w:rsid w:val="00226000"/>
    <w:rsid w:val="0024454A"/>
    <w:rsid w:val="002B5449"/>
    <w:rsid w:val="002C175B"/>
    <w:rsid w:val="002D637E"/>
    <w:rsid w:val="002E514F"/>
    <w:rsid w:val="002F6A2E"/>
    <w:rsid w:val="00332B67"/>
    <w:rsid w:val="00345DC9"/>
    <w:rsid w:val="00362C98"/>
    <w:rsid w:val="00391BA6"/>
    <w:rsid w:val="003C2EF9"/>
    <w:rsid w:val="004010C4"/>
    <w:rsid w:val="004128EA"/>
    <w:rsid w:val="0041447B"/>
    <w:rsid w:val="0042216A"/>
    <w:rsid w:val="00441C23"/>
    <w:rsid w:val="00462FA6"/>
    <w:rsid w:val="004653A0"/>
    <w:rsid w:val="00470A67"/>
    <w:rsid w:val="00494AFE"/>
    <w:rsid w:val="004C3CA1"/>
    <w:rsid w:val="004D589B"/>
    <w:rsid w:val="004E1311"/>
    <w:rsid w:val="004E3AAA"/>
    <w:rsid w:val="004F670E"/>
    <w:rsid w:val="00510669"/>
    <w:rsid w:val="00582A43"/>
    <w:rsid w:val="005B0009"/>
    <w:rsid w:val="005B4801"/>
    <w:rsid w:val="005B4B49"/>
    <w:rsid w:val="005B6FAF"/>
    <w:rsid w:val="005D35F1"/>
    <w:rsid w:val="005F103F"/>
    <w:rsid w:val="006459CF"/>
    <w:rsid w:val="0065431C"/>
    <w:rsid w:val="00664E0B"/>
    <w:rsid w:val="006721E3"/>
    <w:rsid w:val="0068377B"/>
    <w:rsid w:val="006F5A42"/>
    <w:rsid w:val="00716160"/>
    <w:rsid w:val="007235DD"/>
    <w:rsid w:val="00731A18"/>
    <w:rsid w:val="00733273"/>
    <w:rsid w:val="00760E94"/>
    <w:rsid w:val="0076400B"/>
    <w:rsid w:val="007F2293"/>
    <w:rsid w:val="007F3465"/>
    <w:rsid w:val="00837CC1"/>
    <w:rsid w:val="00861C80"/>
    <w:rsid w:val="00873034"/>
    <w:rsid w:val="008764B0"/>
    <w:rsid w:val="00876749"/>
    <w:rsid w:val="008D0A00"/>
    <w:rsid w:val="008E5396"/>
    <w:rsid w:val="00916763"/>
    <w:rsid w:val="009715DC"/>
    <w:rsid w:val="009A4609"/>
    <w:rsid w:val="009C2537"/>
    <w:rsid w:val="009E7B84"/>
    <w:rsid w:val="009E7EB5"/>
    <w:rsid w:val="009F5B59"/>
    <w:rsid w:val="00A10416"/>
    <w:rsid w:val="00A6013B"/>
    <w:rsid w:val="00A720A6"/>
    <w:rsid w:val="00AB151B"/>
    <w:rsid w:val="00AD76BD"/>
    <w:rsid w:val="00AE48FB"/>
    <w:rsid w:val="00B05BBF"/>
    <w:rsid w:val="00B14B60"/>
    <w:rsid w:val="00B453D6"/>
    <w:rsid w:val="00B87D71"/>
    <w:rsid w:val="00BA64FE"/>
    <w:rsid w:val="00C25964"/>
    <w:rsid w:val="00C56417"/>
    <w:rsid w:val="00C6111E"/>
    <w:rsid w:val="00CC126F"/>
    <w:rsid w:val="00CE742F"/>
    <w:rsid w:val="00D518D0"/>
    <w:rsid w:val="00D564DA"/>
    <w:rsid w:val="00D87C69"/>
    <w:rsid w:val="00D91A03"/>
    <w:rsid w:val="00DB2CF0"/>
    <w:rsid w:val="00DB72EF"/>
    <w:rsid w:val="00DF2183"/>
    <w:rsid w:val="00DF7C31"/>
    <w:rsid w:val="00E41945"/>
    <w:rsid w:val="00E4407F"/>
    <w:rsid w:val="00E46D7B"/>
    <w:rsid w:val="00E94F0F"/>
    <w:rsid w:val="00EA463D"/>
    <w:rsid w:val="00EA6A05"/>
    <w:rsid w:val="00EB29B2"/>
    <w:rsid w:val="00EC428B"/>
    <w:rsid w:val="00ED6BB1"/>
    <w:rsid w:val="00F02B4D"/>
    <w:rsid w:val="00F42D5C"/>
    <w:rsid w:val="00F43785"/>
    <w:rsid w:val="00F76613"/>
    <w:rsid w:val="00F837EF"/>
    <w:rsid w:val="00F8693B"/>
    <w:rsid w:val="00FA3577"/>
    <w:rsid w:val="00FD4A7D"/>
    <w:rsid w:val="481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33885C"/>
  <w15:docId w15:val="{9782B7F2-3A8B-490E-81E1-3B1CB6C0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F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731A18"/>
    <w:pPr>
      <w:contextualSpacing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731A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4AFE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4AFE"/>
  </w:style>
  <w:style w:type="table" w:styleId="PlainTable4">
    <w:name w:val="Plain Table 4"/>
    <w:basedOn w:val="TableNormal"/>
    <w:uiPriority w:val="99"/>
    <w:rsid w:val="007F2293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revolorio\AppData\Roaming\Microsoft\Templates\Horizontal%20calendar%20(Monday%20start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0915DC01B042BA902B27D6FA179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8C1F7-A306-4E84-B13F-45B5DC79D761}"/>
      </w:docPartPr>
      <w:docPartBody>
        <w:p w:rsidR="002C6320" w:rsidRDefault="006A10C4" w:rsidP="006A10C4">
          <w:pPr>
            <w:pStyle w:val="560915DC01B042BA902B27D6FA17987F"/>
          </w:pPr>
          <w:r>
            <w:t>Monday</w:t>
          </w:r>
        </w:p>
      </w:docPartBody>
    </w:docPart>
    <w:docPart>
      <w:docPartPr>
        <w:name w:val="7F4E2903E49848F3BA0A7B08B2DBB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C9672-B791-4996-9E8E-54E71AEFEEF0}"/>
      </w:docPartPr>
      <w:docPartBody>
        <w:p w:rsidR="002C6320" w:rsidRDefault="006A10C4" w:rsidP="006A10C4">
          <w:pPr>
            <w:pStyle w:val="7F4E2903E49848F3BA0A7B08B2DBB034"/>
          </w:pPr>
          <w:r>
            <w:t>Tuesday</w:t>
          </w:r>
        </w:p>
      </w:docPartBody>
    </w:docPart>
    <w:docPart>
      <w:docPartPr>
        <w:name w:val="1978D81EBFDC4283AD166FD157AA6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F0F5A-CA82-4641-A041-9D5246BB3457}"/>
      </w:docPartPr>
      <w:docPartBody>
        <w:p w:rsidR="002C6320" w:rsidRDefault="006A10C4" w:rsidP="006A10C4">
          <w:pPr>
            <w:pStyle w:val="1978D81EBFDC4283AD166FD157AA6F68"/>
          </w:pPr>
          <w:r>
            <w:t>Wednesday</w:t>
          </w:r>
        </w:p>
      </w:docPartBody>
    </w:docPart>
    <w:docPart>
      <w:docPartPr>
        <w:name w:val="37D52CE056B1402389FBA7EC96011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25C93-D0F0-4DF0-AD59-39751EFEE877}"/>
      </w:docPartPr>
      <w:docPartBody>
        <w:p w:rsidR="002C6320" w:rsidRDefault="006A10C4" w:rsidP="006A10C4">
          <w:pPr>
            <w:pStyle w:val="37D52CE056B1402389FBA7EC96011D99"/>
          </w:pPr>
          <w:r>
            <w:t>Thursday</w:t>
          </w:r>
        </w:p>
      </w:docPartBody>
    </w:docPart>
    <w:docPart>
      <w:docPartPr>
        <w:name w:val="B0DC4DA8F77F491CA01AA506FF6DB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EC8F5-FD6C-476A-9317-6C51CFEDE299}"/>
      </w:docPartPr>
      <w:docPartBody>
        <w:p w:rsidR="002C6320" w:rsidRDefault="006A10C4" w:rsidP="006A10C4">
          <w:pPr>
            <w:pStyle w:val="B0DC4DA8F77F491CA01AA506FF6DB086"/>
          </w:pPr>
          <w:r>
            <w:t>Friday</w:t>
          </w:r>
        </w:p>
      </w:docPartBody>
    </w:docPart>
    <w:docPart>
      <w:docPartPr>
        <w:name w:val="913DA0AB2DD548868AB5A60C5870D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13C02-E68B-4D17-B062-252AD2E2C541}"/>
      </w:docPartPr>
      <w:docPartBody>
        <w:p w:rsidR="002C6320" w:rsidRDefault="006A10C4" w:rsidP="006A10C4">
          <w:pPr>
            <w:pStyle w:val="913DA0AB2DD548868AB5A60C5870D57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C4"/>
    <w:rsid w:val="002C6320"/>
    <w:rsid w:val="006A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60915DC01B042BA902B27D6FA17987F">
    <w:name w:val="560915DC01B042BA902B27D6FA17987F"/>
    <w:rsid w:val="006A10C4"/>
  </w:style>
  <w:style w:type="paragraph" w:customStyle="1" w:styleId="7F4E2903E49848F3BA0A7B08B2DBB034">
    <w:name w:val="7F4E2903E49848F3BA0A7B08B2DBB034"/>
    <w:rsid w:val="006A10C4"/>
  </w:style>
  <w:style w:type="paragraph" w:customStyle="1" w:styleId="1978D81EBFDC4283AD166FD157AA6F68">
    <w:name w:val="1978D81EBFDC4283AD166FD157AA6F68"/>
    <w:rsid w:val="006A10C4"/>
  </w:style>
  <w:style w:type="paragraph" w:customStyle="1" w:styleId="37D52CE056B1402389FBA7EC96011D99">
    <w:name w:val="37D52CE056B1402389FBA7EC96011D99"/>
    <w:rsid w:val="006A10C4"/>
  </w:style>
  <w:style w:type="paragraph" w:customStyle="1" w:styleId="B0DC4DA8F77F491CA01AA506FF6DB086">
    <w:name w:val="B0DC4DA8F77F491CA01AA506FF6DB086"/>
    <w:rsid w:val="006A10C4"/>
  </w:style>
  <w:style w:type="paragraph" w:customStyle="1" w:styleId="913DA0AB2DD548868AB5A60C5870D57F">
    <w:name w:val="913DA0AB2DD548868AB5A60C5870D57F"/>
    <w:rsid w:val="006A1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2DCB8-037B-4DC5-B204-EFBF85F01F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B7B0C5-5A58-44FA-B770-F21E19B62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E8470-F802-4887-8944-0A098384CC04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F7406F1-F47E-4D51-A0DB-BBC435543FF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350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Yecenia Revolorio</dc:creator>
  <cp:keywords/>
  <dc:description/>
  <cp:lastModifiedBy>Yecenia Revolorio</cp:lastModifiedBy>
  <cp:revision>6</cp:revision>
  <cp:lastPrinted>2026-09-24T13:59:00Z</cp:lastPrinted>
  <dcterms:created xsi:type="dcterms:W3CDTF">2026-09-22T16:53:00Z</dcterms:created>
  <dcterms:modified xsi:type="dcterms:W3CDTF">2026-09-24T15:46:00Z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